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80AA2A" w14:textId="2572C390" w:rsidR="00184148" w:rsidRPr="00AB0475" w:rsidRDefault="00F87D8B" w:rsidP="00F87D8B">
      <w:pPr>
        <w:ind w:right="226"/>
        <w:jc w:val="center"/>
        <w:rPr>
          <w:rFonts w:ascii="Aptos" w:eastAsia="Aptos" w:hAnsi="Aptos"/>
          <w:b/>
          <w:bCs/>
          <w:kern w:val="2"/>
          <w:sz w:val="28"/>
          <w:szCs w:val="28"/>
          <w:u w:val="single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161452" wp14:editId="61B88025">
                <wp:simplePos x="0" y="0"/>
                <wp:positionH relativeFrom="column">
                  <wp:posOffset>635</wp:posOffset>
                </wp:positionH>
                <wp:positionV relativeFrom="paragraph">
                  <wp:posOffset>4432300</wp:posOffset>
                </wp:positionV>
                <wp:extent cx="3883025" cy="222250"/>
                <wp:effectExtent l="0" t="0" r="3175" b="6350"/>
                <wp:wrapTopAndBottom/>
                <wp:docPr id="18491665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025" cy="2222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8A69C2" w14:textId="5A391C69" w:rsidR="00940144" w:rsidRPr="00940144" w:rsidRDefault="00940144" w:rsidP="00F87D8B">
                            <w:pPr>
                              <w:pStyle w:val="Caption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</w:pPr>
                            <w:r w:rsidRPr="00940144">
                              <w:rPr>
                                <w:rFonts w:ascii="Arial" w:hAnsi="Arial" w:cs="Arial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ActionSpace studio at Studio Voltaire. Credit FRENCH+TYE.</w:t>
                            </w:r>
                          </w:p>
                          <w:p w14:paraId="5C03D683" w14:textId="77777777" w:rsidR="00940144" w:rsidRDefault="00940144" w:rsidP="00F87D8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614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05pt;margin-top:349pt;width:305.75pt;height:17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" stroked="f">
                <v:textbox inset="0,0,0,0">
                  <w:txbxContent>
                    <w:p w14:paraId="1D8A69C2" w14:textId="5A391C69" w:rsidR="00940144" w:rsidRPr="00940144" w:rsidRDefault="00940144" w:rsidP="00F87D8B">
                      <w:pPr>
                        <w:pStyle w:val="Caption"/>
                        <w:rPr>
                          <w:rFonts w:ascii="Arial" w:hAnsi="Arial" w:cs="Arial"/>
                          <w:i w:val="0"/>
                          <w:iCs w:val="0"/>
                          <w:noProof/>
                          <w:sz w:val="16"/>
                          <w:szCs w:val="16"/>
                        </w:rPr>
                      </w:pPr>
                      <w:r w:rsidRPr="00940144">
                        <w:rPr>
                          <w:rFonts w:ascii="Arial" w:hAnsi="Arial" w:cs="Arial"/>
                          <w:i w:val="0"/>
                          <w:iCs w:val="0"/>
                          <w:sz w:val="16"/>
                          <w:szCs w:val="16"/>
                        </w:rPr>
                        <w:t>ActionSpace studio at Studio Voltaire. Credit FRENCH+TYE.</w:t>
                      </w:r>
                    </w:p>
                    <w:p w14:paraId="5C03D683" w14:textId="77777777" w:rsidR="00940144" w:rsidRDefault="00940144" w:rsidP="00F87D8B"/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1FF9146E" wp14:editId="320DF293">
            <wp:simplePos x="0" y="0"/>
            <wp:positionH relativeFrom="column">
              <wp:posOffset>-3175</wp:posOffset>
            </wp:positionH>
            <wp:positionV relativeFrom="paragraph">
              <wp:posOffset>290195</wp:posOffset>
            </wp:positionV>
            <wp:extent cx="6086475" cy="4057015"/>
            <wp:effectExtent l="0" t="0" r="0" b="0"/>
            <wp:wrapTopAndBottom/>
            <wp:docPr id="1377333322" name="Picture 1" descr="ActionSpace Studio - Photo - FRENCH+TYE 227_low 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onSpace Studio - Photo - FRENCH+TYE 227_low r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77BE2" w14:textId="1F9DD3AA" w:rsidR="00F87D8B" w:rsidRDefault="00F87D8B" w:rsidP="00F87D8B">
      <w:pPr>
        <w:rPr>
          <w:rFonts w:ascii="Aptos" w:eastAsia="Aptos" w:hAnsi="Aptos"/>
          <w:kern w:val="2"/>
          <w:szCs w:val="24"/>
          <w14:ligatures w14:val="standardContextual"/>
        </w:rPr>
      </w:pPr>
    </w:p>
    <w:p w14:paraId="4896C56E" w14:textId="77777777" w:rsidR="00F2154E" w:rsidRDefault="006E3407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Launched in the 1960’s, ActionSpace supports </w:t>
      </w:r>
      <w:r w:rsidR="00D757D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learning disabled artists </w:t>
      </w: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by providing</w:t>
      </w:r>
      <w:r w:rsidR="00CF2E10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a</w:t>
      </w: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studio space, art materials and exhibition opportunities. </w:t>
      </w:r>
    </w:p>
    <w:p w14:paraId="172F2490" w14:textId="77777777" w:rsidR="00F2154E" w:rsidRDefault="00F2154E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6C7AD223" w14:textId="22136E50" w:rsidR="00F2154E" w:rsidRDefault="006E3407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Weekly Studio Projects provide a supportive and safe environment in which </w:t>
      </w:r>
      <w:r w:rsidR="00D757D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our artists </w:t>
      </w: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can explore and develop their creative talents, with guidance from a professional artist facilitator. </w:t>
      </w:r>
      <w:r w:rsidR="00D757D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Our artists</w:t>
      </w: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gain a sense of their own potentia</w:t>
      </w:r>
      <w:r w:rsid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l,</w:t>
      </w: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as do those around them. </w:t>
      </w:r>
    </w:p>
    <w:p w14:paraId="2A4D15D9" w14:textId="77777777" w:rsidR="00F2154E" w:rsidRDefault="00F2154E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20108206" w14:textId="3EDC73A3" w:rsidR="00567349" w:rsidRPr="00F2154E" w:rsidRDefault="00F87D8B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T</w:t>
      </w:r>
      <w:r w:rsidR="006E3407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hrough developing a creative medium for self-expression, their self-esteem increases and their sense of isolation is reduced</w:t>
      </w:r>
      <w:r w:rsid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.</w:t>
      </w:r>
      <w:r w:rsidR="00567349" w:rsidRPr="00F2154E">
        <w:rPr>
          <w:rFonts w:ascii="Arial" w:hAnsi="Arial" w:cs="Arial"/>
          <w:sz w:val="28"/>
          <w:szCs w:val="28"/>
        </w:rPr>
        <w:fldChar w:fldCharType="begin"/>
      </w:r>
      <w:r w:rsidR="00567349" w:rsidRPr="00F2154E">
        <w:rPr>
          <w:rFonts w:ascii="Arial" w:hAnsi="Arial" w:cs="Arial"/>
          <w:sz w:val="28"/>
          <w:szCs w:val="28"/>
        </w:rPr>
        <w:instrText xml:space="preserve"> INCLUDEPICTURE "https://actionspace.org/wp-content/uploads/2023/04/ActionSpace-Studio-Photo-FRENCHTYE-227_low-res.jpeg" \* MERGEFORMATINET </w:instrText>
      </w:r>
      <w:r w:rsidR="00567349" w:rsidRPr="00F2154E">
        <w:rPr>
          <w:rFonts w:ascii="Arial" w:hAnsi="Arial" w:cs="Arial"/>
          <w:sz w:val="28"/>
          <w:szCs w:val="28"/>
        </w:rPr>
        <w:fldChar w:fldCharType="separate"/>
      </w:r>
      <w:r w:rsidR="00567349" w:rsidRPr="00F2154E">
        <w:rPr>
          <w:rFonts w:ascii="Arial" w:hAnsi="Arial" w:cs="Arial"/>
          <w:sz w:val="28"/>
          <w:szCs w:val="28"/>
        </w:rPr>
        <w:fldChar w:fldCharType="end"/>
      </w:r>
    </w:p>
    <w:p w14:paraId="7BAB082F" w14:textId="3DA38576" w:rsidR="006E3407" w:rsidRPr="00F2154E" w:rsidRDefault="006E3407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br w:type="page"/>
      </w:r>
    </w:p>
    <w:p w14:paraId="66D0669D" w14:textId="0A8A6E02" w:rsidR="00AB0475" w:rsidRPr="00F2154E" w:rsidRDefault="00184148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lastRenderedPageBreak/>
        <w:t>Today’s</w:t>
      </w:r>
      <w:r w:rsidR="00AB047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date: </w:t>
      </w:r>
      <w:r w:rsidR="0098169D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___/___/_____</w:t>
      </w:r>
    </w:p>
    <w:p w14:paraId="72F5B8A1" w14:textId="63FD842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515787B3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4456ED23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  <w:t>Personal details:</w:t>
      </w:r>
    </w:p>
    <w:p w14:paraId="04A71CD1" w14:textId="563241A2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</w:p>
    <w:p w14:paraId="3BFAD1D9" w14:textId="77777777" w:rsidR="00691BE6" w:rsidRPr="00F2154E" w:rsidRDefault="00AB0475" w:rsidP="00F2154E">
      <w:pPr>
        <w:pBdr>
          <w:bottom w:val="single" w:sz="12" w:space="1" w:color="auto"/>
        </w:pBd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Full name:</w:t>
      </w:r>
      <w:r w:rsidR="00F87D8B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</w:t>
      </w:r>
    </w:p>
    <w:p w14:paraId="070905E1" w14:textId="77777777" w:rsidR="00B204E5" w:rsidRPr="00F2154E" w:rsidRDefault="00B204E5" w:rsidP="00F2154E">
      <w:pPr>
        <w:pBdr>
          <w:bottom w:val="single" w:sz="12" w:space="1" w:color="auto"/>
        </w:pBd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6AE1CECF" w14:textId="3A0E0AB8" w:rsidR="00AB0475" w:rsidRPr="00F2154E" w:rsidRDefault="0067229D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45E01E37" wp14:editId="248194AF">
            <wp:simplePos x="0" y="0"/>
            <wp:positionH relativeFrom="page">
              <wp:posOffset>433705</wp:posOffset>
            </wp:positionH>
            <wp:positionV relativeFrom="paragraph">
              <wp:posOffset>287822</wp:posOffset>
            </wp:positionV>
            <wp:extent cx="292100" cy="289560"/>
            <wp:effectExtent l="0" t="0" r="0" b="2540"/>
            <wp:wrapTopAndBottom/>
            <wp:docPr id="8" name="Image 8" descr="A green phone receiver with wav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green phone receiver with waves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99A77" w14:textId="5E7BB79F" w:rsidR="00691BE6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Telephone number: </w:t>
      </w:r>
      <w:r w:rsidR="00691BE6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5AA2F97E" w14:textId="77777777" w:rsidR="00691BE6" w:rsidRPr="00F2154E" w:rsidRDefault="00691BE6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506D6750" w14:textId="4E6AFDDB" w:rsidR="00AB0475" w:rsidRPr="00F2154E" w:rsidRDefault="0067229D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61312" behindDoc="1" locked="0" layoutInCell="1" allowOverlap="1" wp14:anchorId="0B1F329D" wp14:editId="5FD3CB69">
            <wp:simplePos x="0" y="0"/>
            <wp:positionH relativeFrom="page">
              <wp:posOffset>386715</wp:posOffset>
            </wp:positionH>
            <wp:positionV relativeFrom="paragraph">
              <wp:posOffset>302751</wp:posOffset>
            </wp:positionV>
            <wp:extent cx="364490" cy="325755"/>
            <wp:effectExtent l="0" t="0" r="3810" b="0"/>
            <wp:wrapTopAndBottom/>
            <wp:docPr id="11" name="Image 11" descr="A white and black sign with a red squar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white and black sign with a red square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A9AF9" w14:textId="14C7B441" w:rsidR="00AB0475" w:rsidRPr="00F2154E" w:rsidRDefault="00AB0475" w:rsidP="00F2154E">
      <w:pPr>
        <w:pBdr>
          <w:bottom w:val="single" w:sz="12" w:space="1" w:color="auto"/>
        </w:pBd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Email: </w:t>
      </w:r>
    </w:p>
    <w:p w14:paraId="59C5946E" w14:textId="77777777" w:rsidR="00B204E5" w:rsidRPr="00F2154E" w:rsidRDefault="00B204E5" w:rsidP="00F2154E">
      <w:pPr>
        <w:pBdr>
          <w:bottom w:val="single" w:sz="12" w:space="1" w:color="auto"/>
        </w:pBd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1EC69E5B" w14:textId="77777777" w:rsidR="00691BE6" w:rsidRPr="00F2154E" w:rsidRDefault="00691BE6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0F79CFA3" w14:textId="49B0CD73" w:rsidR="00AB0475" w:rsidRPr="00F2154E" w:rsidRDefault="0067229D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63360" behindDoc="1" locked="0" layoutInCell="1" allowOverlap="1" wp14:anchorId="60AFA44B" wp14:editId="79A563F3">
            <wp:simplePos x="0" y="0"/>
            <wp:positionH relativeFrom="page">
              <wp:posOffset>382270</wp:posOffset>
            </wp:positionH>
            <wp:positionV relativeFrom="paragraph">
              <wp:posOffset>283039</wp:posOffset>
            </wp:positionV>
            <wp:extent cx="361950" cy="316865"/>
            <wp:effectExtent l="0" t="0" r="6350" b="635"/>
            <wp:wrapTopAndBottom/>
            <wp:docPr id="14" name="Image 14" descr="A white house with a red square and a red squar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A white house with a red square and a red square&#10;&#10;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D3F45" w14:textId="77777777" w:rsidR="00691BE6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Address</w:t>
      </w:r>
    </w:p>
    <w:p w14:paraId="52386D71" w14:textId="4B403051" w:rsidR="00B204E5" w:rsidRPr="00F2154E" w:rsidRDefault="00B204E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________________________________________________________________________________________________________________________</w:t>
      </w:r>
    </w:p>
    <w:p w14:paraId="470BFFDB" w14:textId="1776DC24" w:rsidR="00AB0475" w:rsidRPr="00F2154E" w:rsidRDefault="0067229D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65408" behindDoc="1" locked="0" layoutInCell="1" allowOverlap="1" wp14:anchorId="06E28AD0" wp14:editId="19E6CF2A">
            <wp:simplePos x="0" y="0"/>
            <wp:positionH relativeFrom="page">
              <wp:posOffset>409547</wp:posOffset>
            </wp:positionH>
            <wp:positionV relativeFrom="paragraph">
              <wp:posOffset>303089</wp:posOffset>
            </wp:positionV>
            <wp:extent cx="316865" cy="325755"/>
            <wp:effectExtent l="0" t="0" r="635" b="0"/>
            <wp:wrapTopAndBottom/>
            <wp:docPr id="19" name="Image 19" descr="A white envelope with red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white envelope with red text&#10;&#10;Description automatically generat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F1BB9" w14:textId="046A7BF2" w:rsidR="00AB0475" w:rsidRPr="00F2154E" w:rsidRDefault="00AB0475" w:rsidP="00F2154E">
      <w:pPr>
        <w:pBdr>
          <w:bottom w:val="single" w:sz="12" w:space="1" w:color="auto"/>
        </w:pBd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Post code</w:t>
      </w:r>
    </w:p>
    <w:p w14:paraId="18911FB9" w14:textId="77777777" w:rsidR="00B204E5" w:rsidRPr="00F2154E" w:rsidRDefault="00B204E5" w:rsidP="00F2154E">
      <w:pPr>
        <w:pBdr>
          <w:bottom w:val="single" w:sz="12" w:space="1" w:color="auto"/>
        </w:pBd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79304DA6" w14:textId="77777777" w:rsidR="00691BE6" w:rsidRPr="00F2154E" w:rsidRDefault="00691BE6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01392F33" w14:textId="55E7D332" w:rsidR="00AB0475" w:rsidRPr="00F2154E" w:rsidRDefault="0067229D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67456" behindDoc="1" locked="0" layoutInCell="1" allowOverlap="1" wp14:anchorId="3E56261F" wp14:editId="56402FCA">
            <wp:simplePos x="0" y="0"/>
            <wp:positionH relativeFrom="page">
              <wp:posOffset>361315</wp:posOffset>
            </wp:positionH>
            <wp:positionV relativeFrom="paragraph">
              <wp:posOffset>298450</wp:posOffset>
            </wp:positionV>
            <wp:extent cx="364490" cy="343535"/>
            <wp:effectExtent l="0" t="0" r="3810" b="0"/>
            <wp:wrapTopAndBottom/>
            <wp:docPr id="21" name="Image 21" descr="A black and white symbol of a gift box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black and white symbol of a gift box&#10;&#10;Description automatically generate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32B31" w14:textId="3845A306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Date of Birth:   ___/___/_____</w:t>
      </w:r>
    </w:p>
    <w:p w14:paraId="691CEED5" w14:textId="34AB6C33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        </w:t>
      </w:r>
    </w:p>
    <w:p w14:paraId="1E1EFD77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</w:t>
      </w:r>
    </w:p>
    <w:p w14:paraId="48A9919F" w14:textId="77777777" w:rsidR="00AB0475" w:rsidRPr="00F2154E" w:rsidRDefault="00AB0475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br w:type="page"/>
      </w:r>
    </w:p>
    <w:p w14:paraId="16036122" w14:textId="25EE7920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lastRenderedPageBreak/>
        <w:t xml:space="preserve">      </w:t>
      </w:r>
    </w:p>
    <w:p w14:paraId="1AB22394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</w:t>
      </w:r>
      <w:r w:rsidRPr="00F2154E"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  <w:t>Health and Access Needs:</w:t>
      </w:r>
    </w:p>
    <w:p w14:paraId="3504793D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</w:p>
    <w:p w14:paraId="3F0BB085" w14:textId="5CD72B73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Do you have a learning disability? Yes/No</w:t>
      </w:r>
    </w:p>
    <w:p w14:paraId="6EA1C69F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507D7474" w14:textId="22B7D312" w:rsidR="00AB0475" w:rsidRPr="00F2154E" w:rsidRDefault="00D020CA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If yes, please describe your learning disability: </w:t>
      </w:r>
    </w:p>
    <w:p w14:paraId="21F300F3" w14:textId="77777777" w:rsidR="00D020CA" w:rsidRPr="00F2154E" w:rsidRDefault="00D020CA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44D5542D" w14:textId="788A804B" w:rsidR="00F87D8B" w:rsidRPr="00F2154E" w:rsidRDefault="00F87D8B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________________________________________________________________________________________________________________________</w:t>
      </w:r>
    </w:p>
    <w:p w14:paraId="0B6D3366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73ECBC58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42B4E021" w14:textId="1D594E6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Do you have a physical disability? Yes/No</w:t>
      </w:r>
    </w:p>
    <w:p w14:paraId="446AA981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318A4059" w14:textId="14DF1C63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If yes, please describe your physical needs:</w:t>
      </w:r>
    </w:p>
    <w:p w14:paraId="4A5B501F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1BDA26B5" w14:textId="70C89B7E" w:rsidR="00F87D8B" w:rsidRPr="00F2154E" w:rsidRDefault="00F87D8B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________________________________________________________________________________________________________________________</w:t>
      </w:r>
    </w:p>
    <w:p w14:paraId="68CDE49C" w14:textId="33CF1C8E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491A9105" w14:textId="33AEABCD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Do you have any medical conditions? Yes/No</w:t>
      </w:r>
    </w:p>
    <w:p w14:paraId="2AD00F22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6CA1E362" w14:textId="7F40AD4D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If yes, please write below:</w:t>
      </w:r>
    </w:p>
    <w:p w14:paraId="516564D7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1B0B9BFD" w14:textId="5B021181" w:rsidR="00F87D8B" w:rsidRPr="00F2154E" w:rsidRDefault="00F87D8B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________________________________________________________________________________________________________________________</w:t>
      </w:r>
    </w:p>
    <w:p w14:paraId="276BEF29" w14:textId="77777777" w:rsidR="00F87D8B" w:rsidRPr="00F2154E" w:rsidRDefault="00F87D8B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66CAE56F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   </w:t>
      </w:r>
    </w:p>
    <w:p w14:paraId="0321D9D9" w14:textId="77777777" w:rsidR="00AB0475" w:rsidRPr="00F2154E" w:rsidRDefault="00AB0475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br w:type="page"/>
      </w:r>
    </w:p>
    <w:p w14:paraId="10D0D15B" w14:textId="737939E5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  <w:lastRenderedPageBreak/>
        <w:t>Arts interests:</w:t>
      </w:r>
      <w:r w:rsidR="0067229D" w:rsidRPr="00F2154E">
        <w:rPr>
          <w:rFonts w:ascii="Arial" w:hAnsi="Arial" w:cs="Arial"/>
          <w:noProof/>
          <w:sz w:val="28"/>
          <w:szCs w:val="28"/>
        </w:rPr>
        <w:t xml:space="preserve"> </w:t>
      </w:r>
    </w:p>
    <w:p w14:paraId="09473EB1" w14:textId="69BDDD02" w:rsidR="00AB0475" w:rsidRPr="00F2154E" w:rsidRDefault="00F2154E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3D475C9" wp14:editId="78B7749C">
            <wp:extent cx="430640" cy="428625"/>
            <wp:effectExtent l="0" t="0" r="0" b="0"/>
            <wp:docPr id="1829202036" name="Image 1" descr="A stick figure with a palette and paintbrush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02036" name="Image 1" descr="A stick figure with a palette and paintbrushes&#10;&#10;Description automatically genera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64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28099" w14:textId="661B72C3" w:rsidR="00AB0475" w:rsidRPr="00F2154E" w:rsidRDefault="00CF2E10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Are you making art </w:t>
      </w:r>
      <w:proofErr w:type="gramStart"/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at the moment</w:t>
      </w:r>
      <w:proofErr w:type="gramEnd"/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? Or have you taken part in art sessions before?</w:t>
      </w:r>
    </w:p>
    <w:p w14:paraId="3FFF75E9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360F9D06" w14:textId="2CD4F3B1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If yes, where?</w:t>
      </w:r>
    </w:p>
    <w:p w14:paraId="4D064495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7C48BB94" w14:textId="69B8B8F4" w:rsidR="00F87D8B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________________________________________________________________________________________________________________________</w:t>
      </w:r>
    </w:p>
    <w:p w14:paraId="4D6795E2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05C0F907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7A1DDDC0" w14:textId="7E7DDA05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What type of art do you like to make? ________________________________________________________________________________________________________________________</w:t>
      </w:r>
    </w:p>
    <w:p w14:paraId="7AE47314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2709E344" w14:textId="3D21F71D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What are your interests? Or what things do you like? ________________________________________________________________________________________________________________________</w:t>
      </w:r>
    </w:p>
    <w:p w14:paraId="17AC47F7" w14:textId="77777777" w:rsidR="00CF2E10" w:rsidRPr="00F2154E" w:rsidRDefault="00CF2E10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2A0AF466" w14:textId="5B11F2C5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Is there anything you do not like? or anything that makes you feel upset? </w:t>
      </w:r>
      <w:r w:rsidR="0067229D" w:rsidRPr="00F2154E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7FFF40C" wp14:editId="51422B41">
            <wp:extent cx="352409" cy="428625"/>
            <wp:effectExtent l="0" t="0" r="3810" b="3175"/>
            <wp:docPr id="100" name="Image 100" descr="A face with tears o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A face with tears on it&#10;&#10;Description automatically gener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0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0B845708" w14:textId="5A9B443C" w:rsidR="00AB0475" w:rsidRPr="00F2154E" w:rsidRDefault="00AB0475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_____________________________________________________________</w:t>
      </w: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br w:type="page"/>
      </w:r>
    </w:p>
    <w:p w14:paraId="5C81EE7F" w14:textId="5F30E1D8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  <w:lastRenderedPageBreak/>
        <w:t xml:space="preserve"> Contact Information:</w:t>
      </w:r>
    </w:p>
    <w:p w14:paraId="5011A006" w14:textId="5962E77D" w:rsidR="00791166" w:rsidRPr="00F2154E" w:rsidRDefault="00791166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</w:p>
    <w:p w14:paraId="526B1D8B" w14:textId="42578678" w:rsidR="00AB0475" w:rsidRPr="00F2154E" w:rsidRDefault="00457B4A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73600" behindDoc="1" locked="0" layoutInCell="1" allowOverlap="1" wp14:anchorId="02568EA0" wp14:editId="78FCDFCD">
            <wp:simplePos x="0" y="0"/>
            <wp:positionH relativeFrom="page">
              <wp:posOffset>393065</wp:posOffset>
            </wp:positionH>
            <wp:positionV relativeFrom="paragraph">
              <wp:posOffset>87196</wp:posOffset>
            </wp:positionV>
            <wp:extent cx="332740" cy="335915"/>
            <wp:effectExtent l="0" t="0" r="0" b="0"/>
            <wp:wrapTopAndBottom/>
            <wp:docPr id="102" name="Image 102" descr="A red and white triangle with a black exclamation mark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A red and white triangle with a black exclamation mark&#10;&#10;Description automatically generated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4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AEFB3" w14:textId="5D06AD1C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Emergency Contact:</w:t>
      </w:r>
    </w:p>
    <w:p w14:paraId="63F1ACCF" w14:textId="4BF2589A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:u w:val="single"/>
          <w14:ligatures w14:val="standardContextual"/>
        </w:rPr>
      </w:pPr>
    </w:p>
    <w:p w14:paraId="00EA284F" w14:textId="11959561" w:rsidR="00B204E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Name: </w:t>
      </w:r>
      <w:r w:rsidR="00B204E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32191A58" w14:textId="77777777" w:rsidR="00B204E5" w:rsidRPr="00F2154E" w:rsidRDefault="00B204E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22F071E0" w14:textId="32906D13" w:rsidR="00B204E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Relationship to You: </w:t>
      </w:r>
      <w:r w:rsidR="00B204E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7D4D68A0" w14:textId="0CFDBCFC" w:rsidR="00B204E5" w:rsidRPr="00F2154E" w:rsidRDefault="00B204E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77696" behindDoc="1" locked="0" layoutInCell="1" allowOverlap="1" wp14:anchorId="5F7D2CD9" wp14:editId="2155D2BC">
            <wp:simplePos x="0" y="0"/>
            <wp:positionH relativeFrom="page">
              <wp:posOffset>298519</wp:posOffset>
            </wp:positionH>
            <wp:positionV relativeFrom="paragraph">
              <wp:posOffset>335280</wp:posOffset>
            </wp:positionV>
            <wp:extent cx="292100" cy="289560"/>
            <wp:effectExtent l="0" t="0" r="0" b="2540"/>
            <wp:wrapTopAndBottom/>
            <wp:docPr id="627556113" name="Image 8" descr="A green phone receiver with wav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green phone receiver with waves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A3130" w14:textId="4BF94FFC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Telephone Number: </w:t>
      </w:r>
    </w:p>
    <w:p w14:paraId="22785CFE" w14:textId="69B54CA3" w:rsidR="00B204E5" w:rsidRPr="00F2154E" w:rsidRDefault="00B204E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7E943032" w14:textId="367E5628" w:rsidR="00B204E5" w:rsidRPr="00F2154E" w:rsidRDefault="00B204E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78720" behindDoc="1" locked="0" layoutInCell="1" allowOverlap="1" wp14:anchorId="71D9F64B" wp14:editId="010B5CFB">
            <wp:simplePos x="0" y="0"/>
            <wp:positionH relativeFrom="page">
              <wp:posOffset>244558</wp:posOffset>
            </wp:positionH>
            <wp:positionV relativeFrom="paragraph">
              <wp:posOffset>308763</wp:posOffset>
            </wp:positionV>
            <wp:extent cx="364490" cy="325755"/>
            <wp:effectExtent l="0" t="0" r="3810" b="0"/>
            <wp:wrapTopAndBottom/>
            <wp:docPr id="1904416484" name="Image 11" descr="A white and black sign with a red squar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white and black sign with a red square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A96AA" w14:textId="6B4A0824" w:rsidR="00B204E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Email: </w:t>
      </w:r>
      <w:r w:rsidR="00B204E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4682BB31" w14:textId="77777777" w:rsidR="00B204E5" w:rsidRPr="00F2154E" w:rsidRDefault="00B204E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7AA19D60" w14:textId="55B9546D" w:rsidR="00AB0475" w:rsidRPr="00F2154E" w:rsidRDefault="0067229D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71552" behindDoc="1" locked="0" layoutInCell="1" allowOverlap="1" wp14:anchorId="2B888A2C" wp14:editId="0C1FF3A4">
            <wp:simplePos x="0" y="0"/>
            <wp:positionH relativeFrom="page">
              <wp:posOffset>298753</wp:posOffset>
            </wp:positionH>
            <wp:positionV relativeFrom="paragraph">
              <wp:posOffset>207783</wp:posOffset>
            </wp:positionV>
            <wp:extent cx="437515" cy="427990"/>
            <wp:effectExtent l="0" t="0" r="0" b="3810"/>
            <wp:wrapTopAndBottom/>
            <wp:docPr id="113" name="Image 113" descr="A house with a green doo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 descr="A house with a green door&#10;&#10;Description automatically generated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6E3505" w14:textId="47EFCDDC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Home contact (e.g. a house/care manager for those not living with family):</w:t>
      </w:r>
    </w:p>
    <w:p w14:paraId="132DF776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7329607C" w14:textId="122741BF" w:rsidR="00B204E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Name: </w:t>
      </w:r>
      <w:r w:rsidR="00B204E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6C49EC56" w14:textId="77777777" w:rsidR="00B204E5" w:rsidRPr="00F2154E" w:rsidRDefault="00B204E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0380EA8C" w14:textId="0711E8D3" w:rsidR="00B204E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Job role/relationship to you: </w:t>
      </w:r>
      <w:r w:rsidR="00B204E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03B2B655" w14:textId="118D8A97" w:rsidR="00B204E5" w:rsidRPr="00F2154E" w:rsidRDefault="00B204E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6C4406F3" w14:textId="168230F2" w:rsidR="00B204E5" w:rsidRPr="00F2154E" w:rsidRDefault="00F2154E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80768" behindDoc="1" locked="0" layoutInCell="1" allowOverlap="1" wp14:anchorId="53E1281B" wp14:editId="0B001369">
            <wp:simplePos x="0" y="0"/>
            <wp:positionH relativeFrom="page">
              <wp:posOffset>234556</wp:posOffset>
            </wp:positionH>
            <wp:positionV relativeFrom="paragraph">
              <wp:posOffset>325</wp:posOffset>
            </wp:positionV>
            <wp:extent cx="292100" cy="289560"/>
            <wp:effectExtent l="0" t="0" r="0" b="2540"/>
            <wp:wrapTopAndBottom/>
            <wp:docPr id="20148004" name="Image 8" descr="A green phone receiver with wav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green phone receiver with waves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47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Telephone Number: </w:t>
      </w:r>
      <w:r w:rsidR="00B204E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3F0824DB" w14:textId="5CC69B83" w:rsidR="00B204E5" w:rsidRPr="00F2154E" w:rsidRDefault="00F2154E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0" distR="0" simplePos="0" relativeHeight="251681792" behindDoc="1" locked="0" layoutInCell="1" allowOverlap="1" wp14:anchorId="643D80F2" wp14:editId="0AE91979">
            <wp:simplePos x="0" y="0"/>
            <wp:positionH relativeFrom="page">
              <wp:posOffset>200943</wp:posOffset>
            </wp:positionH>
            <wp:positionV relativeFrom="paragraph">
              <wp:posOffset>482</wp:posOffset>
            </wp:positionV>
            <wp:extent cx="364490" cy="325755"/>
            <wp:effectExtent l="0" t="0" r="3810" b="0"/>
            <wp:wrapTopAndBottom/>
            <wp:docPr id="650141300" name="Image 11" descr="A white and black sign with a red squar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white and black sign with a red square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47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Email: </w:t>
      </w:r>
      <w:r w:rsidR="00B204E5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____________________________________________________________</w:t>
      </w:r>
    </w:p>
    <w:p w14:paraId="4F2B4C5E" w14:textId="68F6BCE0" w:rsidR="00791166" w:rsidRPr="00F87D8B" w:rsidRDefault="00791166">
      <w:pPr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234FCDB5" w14:textId="77777777" w:rsidR="00AB0475" w:rsidRPr="00F87D8B" w:rsidRDefault="00AB0475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5E1DBFB9" w14:textId="7CAC5F21" w:rsidR="00184148" w:rsidRPr="00F87D8B" w:rsidRDefault="00184148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0877F41A" w14:textId="7BCA7231" w:rsidR="00AB0475" w:rsidRPr="00F2154E" w:rsidRDefault="00AB0475" w:rsidP="00F2154E">
      <w:pPr>
        <w:spacing w:line="360" w:lineRule="auto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Thank you for filling in this form. Please send it back to:</w:t>
      </w:r>
    </w:p>
    <w:p w14:paraId="4B1C913F" w14:textId="77777777" w:rsidR="00184148" w:rsidRPr="00F2154E" w:rsidRDefault="00184148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3B8BAD19" w14:textId="77777777" w:rsidR="00184148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Maisie Rennie-Carter </w:t>
      </w:r>
    </w:p>
    <w:p w14:paraId="7CDC42E9" w14:textId="1C030962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ActionSpace</w:t>
      </w:r>
    </w:p>
    <w:p w14:paraId="28FFF110" w14:textId="72D66446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Cockpit </w:t>
      </w:r>
      <w:r w:rsidR="00F87D8B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Arts</w:t>
      </w:r>
    </w:p>
    <w:p w14:paraId="676F3F73" w14:textId="77777777" w:rsidR="00184148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Cockpit Yard </w:t>
      </w:r>
    </w:p>
    <w:p w14:paraId="496CA4A2" w14:textId="77777777" w:rsidR="00184148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Northington Street </w:t>
      </w:r>
    </w:p>
    <w:p w14:paraId="7DCFB56C" w14:textId="31E215D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London</w:t>
      </w:r>
    </w:p>
    <w:p w14:paraId="246FDC6F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WC1N 2NP</w:t>
      </w:r>
    </w:p>
    <w:p w14:paraId="324EB5C4" w14:textId="77777777" w:rsidR="00184148" w:rsidRPr="00F2154E" w:rsidRDefault="00184148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72684CE3" w14:textId="55B8F44F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Or return it by email to </w:t>
      </w:r>
      <w:hyperlink r:id="rId18" w:history="1">
        <w:r w:rsidR="00D757D5" w:rsidRPr="00F2154E">
          <w:rPr>
            <w:rStyle w:val="Hyperlink"/>
            <w:rFonts w:ascii="Arial" w:eastAsia="Aptos" w:hAnsi="Arial" w:cs="Arial"/>
            <w:kern w:val="2"/>
            <w:sz w:val="28"/>
            <w:szCs w:val="28"/>
            <w14:ligatures w14:val="standardContextual"/>
          </w:rPr>
          <w:t>maisie@actionspace.org</w:t>
        </w:r>
      </w:hyperlink>
    </w:p>
    <w:p w14:paraId="635114CA" w14:textId="77777777" w:rsidR="00184148" w:rsidRPr="00F2154E" w:rsidRDefault="00184148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</w:p>
    <w:p w14:paraId="265A9402" w14:textId="763DE7A2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If you need any more information or have any questions about this or any other ActionSpace </w:t>
      </w:r>
      <w:r w:rsidR="00184148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project,</w:t>
      </w: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please call Maisie on 020 7209 4289 or email</w:t>
      </w:r>
      <w:r w:rsidR="00F87D8B"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</w:t>
      </w:r>
      <w:hyperlink r:id="rId19" w:history="1">
        <w:r w:rsidRPr="00F2154E">
          <w:rPr>
            <w:rStyle w:val="Hyperlink"/>
            <w:rFonts w:ascii="Arial" w:eastAsia="Aptos" w:hAnsi="Arial" w:cs="Arial"/>
            <w:kern w:val="2"/>
            <w:sz w:val="28"/>
            <w:szCs w:val="28"/>
            <w14:ligatures w14:val="standardContextual"/>
          </w:rPr>
          <w:t>info@actionspace.org</w:t>
        </w:r>
      </w:hyperlink>
    </w:p>
    <w:p w14:paraId="7BECC7A5" w14:textId="77777777" w:rsidR="00AB0475" w:rsidRPr="00F2154E" w:rsidRDefault="00AB0475" w:rsidP="00F2154E">
      <w:pPr>
        <w:spacing w:line="360" w:lineRule="auto"/>
        <w:ind w:right="226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F2154E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                                    </w:t>
      </w:r>
    </w:p>
    <w:p w14:paraId="2C38CF01" w14:textId="787C7045" w:rsidR="00A75BC1" w:rsidRDefault="00A75BC1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514C38B1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33292ABE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7EBC8A75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258248B6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469801C6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2CB2E549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46A70247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359C1395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2B1743D9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3513FBE0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0C7A93B4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571CF834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53BFF921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59FB63AD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563B2D8C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74651484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3F20367E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4E3F4614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28621FA2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3CD382B4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48AB24F3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1207B14B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0B074007" w14:textId="77777777" w:rsidR="00F72A82" w:rsidRDefault="00F72A82" w:rsidP="00AB0475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</w:p>
    <w:p w14:paraId="23104E56" w14:textId="77777777" w:rsidR="00F72A82" w:rsidRDefault="00F72A82" w:rsidP="00F72A82">
      <w:pPr>
        <w:pStyle w:val="BodyText"/>
        <w:rPr>
          <w:rFonts w:ascii="Arial" w:hAnsi="Arial" w:cs="Arial"/>
          <w:b w:val="0"/>
          <w:sz w:val="24"/>
          <w:szCs w:val="24"/>
        </w:rPr>
      </w:pPr>
      <w:r w:rsidRPr="00F72A82">
        <w:rPr>
          <w:rFonts w:ascii="Arial" w:hAnsi="Arial" w:cs="Arial"/>
          <w:b w:val="0"/>
          <w:sz w:val="24"/>
          <w:szCs w:val="24"/>
        </w:rPr>
        <w:t>For office use:</w:t>
      </w:r>
    </w:p>
    <w:p w14:paraId="13D42A7D" w14:textId="77777777" w:rsidR="00F72A82" w:rsidRPr="00F72A82" w:rsidRDefault="00F72A82" w:rsidP="00F72A82">
      <w:pPr>
        <w:pStyle w:val="BodyText"/>
        <w:rPr>
          <w:rFonts w:ascii="Arial" w:hAnsi="Arial" w:cs="Arial"/>
          <w:b w:val="0"/>
          <w:sz w:val="24"/>
          <w:szCs w:val="24"/>
        </w:rPr>
      </w:pPr>
    </w:p>
    <w:p w14:paraId="439A0EE3" w14:textId="4D6EC112" w:rsidR="00F72A82" w:rsidRPr="00F72A82" w:rsidRDefault="00F72A82" w:rsidP="00F72A82">
      <w:pPr>
        <w:pStyle w:val="BodyText"/>
        <w:rPr>
          <w:rFonts w:ascii="Arial" w:hAnsi="Arial" w:cs="Arial"/>
          <w:b w:val="0"/>
          <w:sz w:val="24"/>
          <w:szCs w:val="24"/>
        </w:rPr>
      </w:pPr>
      <w:r w:rsidRPr="00F72A82">
        <w:rPr>
          <w:rFonts w:ascii="Arial" w:hAnsi="Arial" w:cs="Arial"/>
          <w:b w:val="0"/>
          <w:sz w:val="24"/>
          <w:szCs w:val="24"/>
        </w:rPr>
        <w:t>Which group/s</w:t>
      </w:r>
    </w:p>
    <w:p w14:paraId="0839E58C" w14:textId="77777777" w:rsidR="00F72A82" w:rsidRPr="00F72A82" w:rsidRDefault="00F72A82" w:rsidP="00F72A82">
      <w:pPr>
        <w:pStyle w:val="BodyText"/>
        <w:rPr>
          <w:rFonts w:ascii="Arial" w:hAnsi="Arial" w:cs="Arial"/>
          <w:b w:val="0"/>
          <w:sz w:val="24"/>
          <w:szCs w:val="24"/>
        </w:rPr>
      </w:pPr>
    </w:p>
    <w:p w14:paraId="3027DF7C" w14:textId="2CF1AA34" w:rsidR="00F72A82" w:rsidRPr="00F72A82" w:rsidRDefault="00F72A82" w:rsidP="00F72A82">
      <w:pPr>
        <w:pStyle w:val="BodyText"/>
        <w:rPr>
          <w:rFonts w:ascii="Arial" w:hAnsi="Arial" w:cs="Arial"/>
          <w:b w:val="0"/>
          <w:sz w:val="24"/>
          <w:szCs w:val="24"/>
        </w:rPr>
      </w:pPr>
      <w:r w:rsidRPr="00F72A82">
        <w:rPr>
          <w:rFonts w:ascii="Arial" w:hAnsi="Arial" w:cs="Arial"/>
          <w:b w:val="0"/>
          <w:sz w:val="24"/>
          <w:szCs w:val="24"/>
        </w:rPr>
        <w:t>Trial sessions</w:t>
      </w:r>
    </w:p>
    <w:p w14:paraId="04B577A9" w14:textId="77777777" w:rsidR="00F72A82" w:rsidRPr="00F72A82" w:rsidRDefault="00F72A82" w:rsidP="00F72A82">
      <w:pPr>
        <w:pStyle w:val="BodyText"/>
        <w:rPr>
          <w:rFonts w:ascii="Arial" w:hAnsi="Arial" w:cs="Arial"/>
          <w:b w:val="0"/>
          <w:sz w:val="24"/>
          <w:szCs w:val="24"/>
        </w:rPr>
      </w:pPr>
    </w:p>
    <w:p w14:paraId="0FEA68B0" w14:textId="4E73C4B9" w:rsidR="00F72A82" w:rsidRDefault="00F72A82" w:rsidP="00F72A82">
      <w:pPr>
        <w:pStyle w:val="BodyText"/>
        <w:rPr>
          <w:rFonts w:ascii="Arial" w:hAnsi="Arial" w:cs="Arial"/>
          <w:b w:val="0"/>
          <w:sz w:val="24"/>
          <w:szCs w:val="24"/>
        </w:rPr>
      </w:pPr>
      <w:r w:rsidRPr="00F72A82">
        <w:rPr>
          <w:rFonts w:ascii="Arial" w:hAnsi="Arial" w:cs="Arial"/>
          <w:b w:val="0"/>
          <w:sz w:val="24"/>
          <w:szCs w:val="24"/>
        </w:rPr>
        <w:t>Start date</w:t>
      </w:r>
    </w:p>
    <w:p w14:paraId="4ECBDFC7" w14:textId="77777777" w:rsidR="00F72A82" w:rsidRPr="00F72A82" w:rsidRDefault="00F72A82" w:rsidP="00F72A82">
      <w:pPr>
        <w:pStyle w:val="BodyText"/>
        <w:rPr>
          <w:rFonts w:ascii="Arial" w:hAnsi="Arial" w:cs="Arial"/>
          <w:b w:val="0"/>
          <w:sz w:val="24"/>
          <w:szCs w:val="24"/>
        </w:rPr>
      </w:pPr>
    </w:p>
    <w:p w14:paraId="7F2E0204" w14:textId="7E54A46A" w:rsidR="00F72A82" w:rsidRPr="00F72A82" w:rsidRDefault="00F72A82" w:rsidP="00F72A82">
      <w:pPr>
        <w:ind w:right="226"/>
        <w:rPr>
          <w:rFonts w:ascii="Arial" w:eastAsia="Aptos" w:hAnsi="Arial" w:cs="Arial"/>
          <w:kern w:val="2"/>
          <w:szCs w:val="24"/>
          <w14:ligatures w14:val="standardContextual"/>
        </w:rPr>
      </w:pPr>
      <w:r w:rsidRPr="00F72A82">
        <w:rPr>
          <w:rFonts w:ascii="Arial" w:hAnsi="Arial" w:cs="Arial"/>
          <w:szCs w:val="24"/>
        </w:rPr>
        <w:t>Payment method</w:t>
      </w:r>
    </w:p>
    <w:sectPr w:rsidR="00F72A82" w:rsidRPr="00F72A82" w:rsidSect="00F87D8B">
      <w:headerReference w:type="default" r:id="rId20"/>
      <w:pgSz w:w="11900" w:h="16840"/>
      <w:pgMar w:top="908" w:right="985" w:bottom="1440" w:left="1276" w:header="85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A21BBF" w14:textId="77777777" w:rsidR="002D6767" w:rsidRDefault="002D6767">
      <w:r>
        <w:separator/>
      </w:r>
    </w:p>
  </w:endnote>
  <w:endnote w:type="continuationSeparator" w:id="0">
    <w:p w14:paraId="0C7CC3BF" w14:textId="77777777" w:rsidR="002D6767" w:rsidRDefault="002D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5CCCB2" w14:textId="77777777" w:rsidR="002D6767" w:rsidRDefault="002D6767">
      <w:r>
        <w:separator/>
      </w:r>
    </w:p>
  </w:footnote>
  <w:footnote w:type="continuationSeparator" w:id="0">
    <w:p w14:paraId="4B49208D" w14:textId="77777777" w:rsidR="002D6767" w:rsidRDefault="002D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7C9436" w14:textId="68AE5459" w:rsidR="008F25AC" w:rsidRDefault="00F87D8B" w:rsidP="00680CC4">
    <w:pPr>
      <w:pStyle w:val="Header"/>
      <w:tabs>
        <w:tab w:val="clear" w:pos="8640"/>
        <w:tab w:val="right" w:pos="9639"/>
      </w:tabs>
      <w:jc w:val="right"/>
    </w:pPr>
    <w:r>
      <w:rPr>
        <w:noProof/>
      </w:rPr>
      <w:drawing>
        <wp:inline distT="0" distB="0" distL="0" distR="0" wp14:anchorId="02E6DBE3" wp14:editId="0697B97A">
          <wp:extent cx="2540000" cy="457200"/>
          <wp:effectExtent l="0" t="0" r="0" b="0"/>
          <wp:docPr id="160137637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376374" name="Picture 16013763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0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4EC1D3" w14:textId="77777777" w:rsidR="008F25AC" w:rsidRDefault="008F25AC" w:rsidP="005F2A9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8526DF"/>
    <w:multiLevelType w:val="hybridMultilevel"/>
    <w:tmpl w:val="CABE9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23386"/>
    <w:multiLevelType w:val="hybridMultilevel"/>
    <w:tmpl w:val="CA141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0C84"/>
    <w:multiLevelType w:val="multilevel"/>
    <w:tmpl w:val="D1CC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F7F"/>
    <w:multiLevelType w:val="hybridMultilevel"/>
    <w:tmpl w:val="5C48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F2AB9"/>
    <w:multiLevelType w:val="hybridMultilevel"/>
    <w:tmpl w:val="53684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6CD"/>
    <w:multiLevelType w:val="hybridMultilevel"/>
    <w:tmpl w:val="49EC3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314B4"/>
    <w:multiLevelType w:val="hybridMultilevel"/>
    <w:tmpl w:val="EA9C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57AD7"/>
    <w:multiLevelType w:val="hybridMultilevel"/>
    <w:tmpl w:val="C2362BA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0605DB"/>
    <w:multiLevelType w:val="hybridMultilevel"/>
    <w:tmpl w:val="97BED1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97319"/>
    <w:multiLevelType w:val="hybridMultilevel"/>
    <w:tmpl w:val="A3881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34275"/>
    <w:multiLevelType w:val="hybridMultilevel"/>
    <w:tmpl w:val="70748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E1765"/>
    <w:multiLevelType w:val="hybridMultilevel"/>
    <w:tmpl w:val="8ACAC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82E2E"/>
    <w:multiLevelType w:val="hybridMultilevel"/>
    <w:tmpl w:val="BCFEF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A19E2"/>
    <w:multiLevelType w:val="hybridMultilevel"/>
    <w:tmpl w:val="45623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0D7"/>
    <w:multiLevelType w:val="hybridMultilevel"/>
    <w:tmpl w:val="C2A49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C1343"/>
    <w:multiLevelType w:val="hybridMultilevel"/>
    <w:tmpl w:val="324AB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F66AA"/>
    <w:multiLevelType w:val="hybridMultilevel"/>
    <w:tmpl w:val="87D8E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E7E24"/>
    <w:multiLevelType w:val="hybridMultilevel"/>
    <w:tmpl w:val="E126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740A4"/>
    <w:multiLevelType w:val="hybridMultilevel"/>
    <w:tmpl w:val="0A64F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03BF7"/>
    <w:multiLevelType w:val="hybridMultilevel"/>
    <w:tmpl w:val="48DEC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E12C2"/>
    <w:multiLevelType w:val="hybridMultilevel"/>
    <w:tmpl w:val="923EC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F6ADD"/>
    <w:multiLevelType w:val="hybridMultilevel"/>
    <w:tmpl w:val="BC2A2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11618"/>
    <w:multiLevelType w:val="hybridMultilevel"/>
    <w:tmpl w:val="76AAF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56AC3"/>
    <w:multiLevelType w:val="hybridMultilevel"/>
    <w:tmpl w:val="2BBC1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470E2"/>
    <w:multiLevelType w:val="hybridMultilevel"/>
    <w:tmpl w:val="DD161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C145A"/>
    <w:multiLevelType w:val="hybridMultilevel"/>
    <w:tmpl w:val="DB06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0407F"/>
    <w:multiLevelType w:val="multilevel"/>
    <w:tmpl w:val="6136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D20050"/>
    <w:multiLevelType w:val="hybridMultilevel"/>
    <w:tmpl w:val="47006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964D9"/>
    <w:multiLevelType w:val="hybridMultilevel"/>
    <w:tmpl w:val="6002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6559"/>
    <w:multiLevelType w:val="hybridMultilevel"/>
    <w:tmpl w:val="AB2C5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47FF4"/>
    <w:multiLevelType w:val="multilevel"/>
    <w:tmpl w:val="6136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DAF11D0"/>
    <w:multiLevelType w:val="multilevel"/>
    <w:tmpl w:val="3CAC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F065F6"/>
    <w:multiLevelType w:val="hybridMultilevel"/>
    <w:tmpl w:val="C5E2FB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343D2C"/>
    <w:multiLevelType w:val="multilevel"/>
    <w:tmpl w:val="E2B4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870FD"/>
    <w:multiLevelType w:val="hybridMultilevel"/>
    <w:tmpl w:val="DC8C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A0B3A"/>
    <w:multiLevelType w:val="hybridMultilevel"/>
    <w:tmpl w:val="BB900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018B2"/>
    <w:multiLevelType w:val="hybridMultilevel"/>
    <w:tmpl w:val="78887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82115">
    <w:abstractNumId w:val="2"/>
  </w:num>
  <w:num w:numId="2" w16cid:durableId="353305556">
    <w:abstractNumId w:val="31"/>
  </w:num>
  <w:num w:numId="3" w16cid:durableId="1137912757">
    <w:abstractNumId w:val="36"/>
  </w:num>
  <w:num w:numId="4" w16cid:durableId="175311120">
    <w:abstractNumId w:val="27"/>
  </w:num>
  <w:num w:numId="5" w16cid:durableId="863252377">
    <w:abstractNumId w:val="22"/>
  </w:num>
  <w:num w:numId="6" w16cid:durableId="1314290552">
    <w:abstractNumId w:val="26"/>
  </w:num>
  <w:num w:numId="7" w16cid:durableId="180975476">
    <w:abstractNumId w:val="30"/>
  </w:num>
  <w:num w:numId="8" w16cid:durableId="558513219">
    <w:abstractNumId w:val="6"/>
  </w:num>
  <w:num w:numId="9" w16cid:durableId="1078794568">
    <w:abstractNumId w:val="9"/>
  </w:num>
  <w:num w:numId="10" w16cid:durableId="1418136459">
    <w:abstractNumId w:val="0"/>
  </w:num>
  <w:num w:numId="11" w16cid:durableId="595213853">
    <w:abstractNumId w:val="5"/>
  </w:num>
  <w:num w:numId="12" w16cid:durableId="1830554732">
    <w:abstractNumId w:val="20"/>
  </w:num>
  <w:num w:numId="13" w16cid:durableId="1758363158">
    <w:abstractNumId w:val="35"/>
  </w:num>
  <w:num w:numId="14" w16cid:durableId="75370758">
    <w:abstractNumId w:val="24"/>
  </w:num>
  <w:num w:numId="15" w16cid:durableId="1737363473">
    <w:abstractNumId w:val="10"/>
  </w:num>
  <w:num w:numId="16" w16cid:durableId="1766225818">
    <w:abstractNumId w:val="8"/>
  </w:num>
  <w:num w:numId="17" w16cid:durableId="424804926">
    <w:abstractNumId w:val="18"/>
  </w:num>
  <w:num w:numId="18" w16cid:durableId="1847793247">
    <w:abstractNumId w:val="29"/>
  </w:num>
  <w:num w:numId="19" w16cid:durableId="438524674">
    <w:abstractNumId w:val="12"/>
  </w:num>
  <w:num w:numId="20" w16cid:durableId="531110953">
    <w:abstractNumId w:val="11"/>
  </w:num>
  <w:num w:numId="21" w16cid:durableId="1270890452">
    <w:abstractNumId w:val="25"/>
  </w:num>
  <w:num w:numId="22" w16cid:durableId="464197994">
    <w:abstractNumId w:val="16"/>
  </w:num>
  <w:num w:numId="23" w16cid:durableId="519970149">
    <w:abstractNumId w:val="32"/>
  </w:num>
  <w:num w:numId="24" w16cid:durableId="1675454978">
    <w:abstractNumId w:val="7"/>
  </w:num>
  <w:num w:numId="25" w16cid:durableId="148331734">
    <w:abstractNumId w:val="23"/>
  </w:num>
  <w:num w:numId="26" w16cid:durableId="1102729531">
    <w:abstractNumId w:val="34"/>
  </w:num>
  <w:num w:numId="27" w16cid:durableId="162816138">
    <w:abstractNumId w:val="28"/>
  </w:num>
  <w:num w:numId="28" w16cid:durableId="1221554867">
    <w:abstractNumId w:val="3"/>
  </w:num>
  <w:num w:numId="29" w16cid:durableId="71708799">
    <w:abstractNumId w:val="33"/>
  </w:num>
  <w:num w:numId="30" w16cid:durableId="1065878382">
    <w:abstractNumId w:val="19"/>
  </w:num>
  <w:num w:numId="31" w16cid:durableId="373122882">
    <w:abstractNumId w:val="4"/>
  </w:num>
  <w:num w:numId="32" w16cid:durableId="268435529">
    <w:abstractNumId w:val="15"/>
  </w:num>
  <w:num w:numId="33" w16cid:durableId="845440508">
    <w:abstractNumId w:val="17"/>
  </w:num>
  <w:num w:numId="34" w16cid:durableId="1740982157">
    <w:abstractNumId w:val="14"/>
  </w:num>
  <w:num w:numId="35" w16cid:durableId="1173838548">
    <w:abstractNumId w:val="21"/>
  </w:num>
  <w:num w:numId="36" w16cid:durableId="1226643624">
    <w:abstractNumId w:val="13"/>
  </w:num>
  <w:num w:numId="37" w16cid:durableId="21686609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41"/>
    <w:rsid w:val="000031BD"/>
    <w:rsid w:val="00010BC5"/>
    <w:rsid w:val="00037A0F"/>
    <w:rsid w:val="000872CE"/>
    <w:rsid w:val="00093915"/>
    <w:rsid w:val="000E29ED"/>
    <w:rsid w:val="001320D0"/>
    <w:rsid w:val="00140784"/>
    <w:rsid w:val="0014739D"/>
    <w:rsid w:val="001670C7"/>
    <w:rsid w:val="00184148"/>
    <w:rsid w:val="001E56FB"/>
    <w:rsid w:val="002042A0"/>
    <w:rsid w:val="00226671"/>
    <w:rsid w:val="0023492A"/>
    <w:rsid w:val="00255D16"/>
    <w:rsid w:val="00257F90"/>
    <w:rsid w:val="00281A2E"/>
    <w:rsid w:val="00291738"/>
    <w:rsid w:val="002B67E0"/>
    <w:rsid w:val="002B7787"/>
    <w:rsid w:val="002C3942"/>
    <w:rsid w:val="002D64A1"/>
    <w:rsid w:val="002D6767"/>
    <w:rsid w:val="0030181C"/>
    <w:rsid w:val="003824F0"/>
    <w:rsid w:val="003B6054"/>
    <w:rsid w:val="003B7A04"/>
    <w:rsid w:val="004062F4"/>
    <w:rsid w:val="00457045"/>
    <w:rsid w:val="00457B4A"/>
    <w:rsid w:val="00493B02"/>
    <w:rsid w:val="004A4A12"/>
    <w:rsid w:val="004A72C8"/>
    <w:rsid w:val="004B0688"/>
    <w:rsid w:val="004B4BF6"/>
    <w:rsid w:val="004C1EC7"/>
    <w:rsid w:val="004E35D7"/>
    <w:rsid w:val="0051188D"/>
    <w:rsid w:val="0051315E"/>
    <w:rsid w:val="00567349"/>
    <w:rsid w:val="005879C4"/>
    <w:rsid w:val="00594B2D"/>
    <w:rsid w:val="00596994"/>
    <w:rsid w:val="005A6CBE"/>
    <w:rsid w:val="005B1D62"/>
    <w:rsid w:val="005C7ADC"/>
    <w:rsid w:val="005D4109"/>
    <w:rsid w:val="005F2A91"/>
    <w:rsid w:val="00613F18"/>
    <w:rsid w:val="0067229D"/>
    <w:rsid w:val="00672F72"/>
    <w:rsid w:val="00680CC4"/>
    <w:rsid w:val="00683370"/>
    <w:rsid w:val="00691094"/>
    <w:rsid w:val="00691BE6"/>
    <w:rsid w:val="006E3407"/>
    <w:rsid w:val="00770E41"/>
    <w:rsid w:val="007837DB"/>
    <w:rsid w:val="00787D2E"/>
    <w:rsid w:val="00791166"/>
    <w:rsid w:val="007C46D1"/>
    <w:rsid w:val="007D42C0"/>
    <w:rsid w:val="007E225E"/>
    <w:rsid w:val="007E2DF6"/>
    <w:rsid w:val="007F0FE9"/>
    <w:rsid w:val="00833B72"/>
    <w:rsid w:val="00853B64"/>
    <w:rsid w:val="008644BC"/>
    <w:rsid w:val="00875EE1"/>
    <w:rsid w:val="008D3354"/>
    <w:rsid w:val="008D3868"/>
    <w:rsid w:val="008F25AC"/>
    <w:rsid w:val="009161E3"/>
    <w:rsid w:val="009244DD"/>
    <w:rsid w:val="009244F0"/>
    <w:rsid w:val="00940144"/>
    <w:rsid w:val="009425F3"/>
    <w:rsid w:val="00966DD4"/>
    <w:rsid w:val="00980621"/>
    <w:rsid w:val="0098169D"/>
    <w:rsid w:val="009B3F28"/>
    <w:rsid w:val="00A06BA9"/>
    <w:rsid w:val="00A678BB"/>
    <w:rsid w:val="00A75BC1"/>
    <w:rsid w:val="00AB0475"/>
    <w:rsid w:val="00B1513A"/>
    <w:rsid w:val="00B204E5"/>
    <w:rsid w:val="00BB30F0"/>
    <w:rsid w:val="00BC1516"/>
    <w:rsid w:val="00C017E0"/>
    <w:rsid w:val="00C07242"/>
    <w:rsid w:val="00C13BBF"/>
    <w:rsid w:val="00C80D36"/>
    <w:rsid w:val="00CF2E10"/>
    <w:rsid w:val="00D020CA"/>
    <w:rsid w:val="00D03D22"/>
    <w:rsid w:val="00D079C0"/>
    <w:rsid w:val="00D13031"/>
    <w:rsid w:val="00D1750B"/>
    <w:rsid w:val="00D21A2A"/>
    <w:rsid w:val="00D25D05"/>
    <w:rsid w:val="00D65A7D"/>
    <w:rsid w:val="00D757D5"/>
    <w:rsid w:val="00D846D5"/>
    <w:rsid w:val="00DB1806"/>
    <w:rsid w:val="00DB4FE9"/>
    <w:rsid w:val="00DD7F58"/>
    <w:rsid w:val="00E30028"/>
    <w:rsid w:val="00E35004"/>
    <w:rsid w:val="00E56284"/>
    <w:rsid w:val="00EA06B2"/>
    <w:rsid w:val="00EA6C60"/>
    <w:rsid w:val="00EC41ED"/>
    <w:rsid w:val="00EC4C16"/>
    <w:rsid w:val="00EC552C"/>
    <w:rsid w:val="00EF06E1"/>
    <w:rsid w:val="00EF6D56"/>
    <w:rsid w:val="00F03AE1"/>
    <w:rsid w:val="00F2154E"/>
    <w:rsid w:val="00F37897"/>
    <w:rsid w:val="00F70BED"/>
    <w:rsid w:val="00F72A82"/>
    <w:rsid w:val="00F87D8B"/>
    <w:rsid w:val="00FC1BB3"/>
    <w:rsid w:val="00FC5BBC"/>
    <w:rsid w:val="00FE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oNotEmbedSmartTags/>
  <w:decimalSymbol w:val="."/>
  <w:listSeparator w:val=","/>
  <w14:docId w14:val="26F3D66A"/>
  <w14:defaultImageDpi w14:val="300"/>
  <w15:docId w15:val="{FD7F28BC-EAA2-404C-94A6-ED6045F8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ill Sans" w:hAnsi="Gill Sans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Gill Sans" w:hAnsi="Gill Sans"/>
      <w:sz w:val="36"/>
    </w:rPr>
  </w:style>
  <w:style w:type="paragraph" w:styleId="Heading3">
    <w:name w:val="heading 3"/>
    <w:basedOn w:val="Normal"/>
    <w:next w:val="Normal"/>
    <w:qFormat/>
    <w:pPr>
      <w:keepNext/>
      <w:tabs>
        <w:tab w:val="center" w:pos="4320"/>
      </w:tabs>
      <w:outlineLvl w:val="2"/>
    </w:pPr>
    <w:rPr>
      <w:rFonts w:ascii="Gill Sans" w:hAnsi="Gill Sans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Gill Sans" w:hAnsi="Gill Sans"/>
      <w:b/>
      <w:sz w:val="3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80621"/>
    <w:rPr>
      <w:color w:val="800080"/>
      <w:u w:val="single"/>
    </w:rPr>
  </w:style>
  <w:style w:type="table" w:styleId="TableGrid">
    <w:name w:val="Table Grid"/>
    <w:basedOn w:val="TableNormal"/>
    <w:uiPriority w:val="59"/>
    <w:rsid w:val="00257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18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88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D7F58"/>
    <w:pPr>
      <w:spacing w:before="100" w:beforeAutospacing="1" w:after="100" w:afterAutospacing="1"/>
    </w:pPr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D03D2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75BC1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414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4014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1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9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0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1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3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9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9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1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2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0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5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7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3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7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8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8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1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5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9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6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2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8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4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1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9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3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1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6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1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2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0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1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5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8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9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3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3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6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6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6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0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6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4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4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7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6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0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6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7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2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4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7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5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mailto:maisie@actionspace.or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mailto:info@actionspac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Office%20Folder/5.%20ADMIN/headded%20papper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42C2AA-E177-C947-BCDF-621D7E0B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headded papper 2022.dotx</Template>
  <TotalTime>55</TotalTime>
  <Pages>7</Pages>
  <Words>377</Words>
  <Characters>3434</Characters>
  <Application>Microsoft Office Word</Application>
  <DocSecurity>0</DocSecurity>
  <Lines>190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form for Action Space Projects</vt:lpstr>
    </vt:vector>
  </TitlesOfParts>
  <Company>Action Space London Events Limited</Company>
  <LinksUpToDate>false</LinksUpToDate>
  <CharactersWithSpaces>3742</CharactersWithSpaces>
  <SharedDoc>false</SharedDoc>
  <HLinks>
    <vt:vector size="30" baseType="variant">
      <vt:variant>
        <vt:i4>327685</vt:i4>
      </vt:variant>
      <vt:variant>
        <vt:i4>6</vt:i4>
      </vt:variant>
      <vt:variant>
        <vt:i4>0</vt:i4>
      </vt:variant>
      <vt:variant>
        <vt:i4>5</vt:i4>
      </vt:variant>
      <vt:variant>
        <vt:lpwstr>wwww.actionspace.org</vt:lpwstr>
      </vt:variant>
      <vt:variant>
        <vt:lpwstr/>
      </vt:variant>
      <vt:variant>
        <vt:i4>6357023</vt:i4>
      </vt:variant>
      <vt:variant>
        <vt:i4>3</vt:i4>
      </vt:variant>
      <vt:variant>
        <vt:i4>0</vt:i4>
      </vt:variant>
      <vt:variant>
        <vt:i4>5</vt:i4>
      </vt:variant>
      <vt:variant>
        <vt:lpwstr>mailto:info@actionspace.org?subject=Participant Information form enquiry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http://www.actionspace.org</vt:lpwstr>
      </vt:variant>
      <vt:variant>
        <vt:lpwstr/>
      </vt:variant>
      <vt:variant>
        <vt:i4>3997756</vt:i4>
      </vt:variant>
      <vt:variant>
        <vt:i4>2106</vt:i4>
      </vt:variant>
      <vt:variant>
        <vt:i4>1025</vt:i4>
      </vt:variant>
      <vt:variant>
        <vt:i4>1</vt:i4>
      </vt:variant>
      <vt:variant>
        <vt:lpwstr>actionspace_logo_web</vt:lpwstr>
      </vt:variant>
      <vt:variant>
        <vt:lpwstr/>
      </vt:variant>
      <vt:variant>
        <vt:i4>6160420</vt:i4>
      </vt:variant>
      <vt:variant>
        <vt:i4>2466</vt:i4>
      </vt:variant>
      <vt:variant>
        <vt:i4>1026</vt:i4>
      </vt:variant>
      <vt:variant>
        <vt:i4>1</vt:i4>
      </vt:variant>
      <vt:variant>
        <vt:lpwstr>Funder_bar_Sept2018-1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form for Action Space Projects</dc:title>
  <dc:subject/>
  <dc:creator>Maisie Rennie-Carter</dc:creator>
  <cp:keywords/>
  <cp:lastModifiedBy>Dan Lamont</cp:lastModifiedBy>
  <cp:revision>11</cp:revision>
  <cp:lastPrinted>2024-11-08T16:04:00Z</cp:lastPrinted>
  <dcterms:created xsi:type="dcterms:W3CDTF">2024-12-11T12:50:00Z</dcterms:created>
  <dcterms:modified xsi:type="dcterms:W3CDTF">2026-08-14T17:17:00Z</dcterms:modified>
</cp:coreProperties>
</file>