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B72021" w14:textId="77777777" w:rsidR="00CA5B3C" w:rsidRPr="005630B7" w:rsidRDefault="00CA5B3C" w:rsidP="00CA5B3C">
      <w:pPr>
        <w:rPr>
          <w:rFonts w:ascii="Arial" w:hAnsi="Arial" w:cs="Arial"/>
          <w:szCs w:val="24"/>
        </w:rPr>
      </w:pPr>
    </w:p>
    <w:p w14:paraId="4BAD5F6C" w14:textId="77777777" w:rsidR="006D2CE2" w:rsidRPr="005630B7" w:rsidRDefault="006D2CE2" w:rsidP="00CA5B3C">
      <w:pPr>
        <w:rPr>
          <w:rFonts w:ascii="Arial" w:hAnsi="Arial" w:cs="Arial"/>
          <w:szCs w:val="24"/>
        </w:rPr>
      </w:pPr>
    </w:p>
    <w:p w14:paraId="0E9507DF" w14:textId="5532907E" w:rsidR="00CA5B3C" w:rsidRPr="005630B7" w:rsidRDefault="00CA5B3C" w:rsidP="00CA5B3C">
      <w:pPr>
        <w:rPr>
          <w:rFonts w:ascii="Arial" w:hAnsi="Arial" w:cs="Arial"/>
          <w:b/>
          <w:bCs/>
          <w:sz w:val="28"/>
          <w:szCs w:val="28"/>
        </w:rPr>
      </w:pPr>
      <w:r w:rsidRPr="005630B7">
        <w:rPr>
          <w:rFonts w:ascii="Arial" w:hAnsi="Arial" w:cs="Arial"/>
          <w:b/>
          <w:bCs/>
          <w:sz w:val="28"/>
          <w:szCs w:val="28"/>
        </w:rPr>
        <w:t>Individual Giving Fundraiser</w:t>
      </w:r>
      <w:r w:rsidR="006D2CE2" w:rsidRPr="005630B7">
        <w:rPr>
          <w:rFonts w:ascii="Arial" w:hAnsi="Arial" w:cs="Arial"/>
          <w:b/>
          <w:bCs/>
          <w:sz w:val="28"/>
          <w:szCs w:val="28"/>
        </w:rPr>
        <w:t xml:space="preserve">: </w:t>
      </w:r>
      <w:r w:rsidRPr="005630B7">
        <w:rPr>
          <w:rFonts w:ascii="Arial" w:hAnsi="Arial" w:cs="Arial"/>
          <w:b/>
          <w:bCs/>
          <w:sz w:val="28"/>
          <w:szCs w:val="28"/>
        </w:rPr>
        <w:t>Short-Term Freelance Contract</w:t>
      </w:r>
    </w:p>
    <w:p w14:paraId="49846DF4" w14:textId="77777777" w:rsidR="006D2CE2" w:rsidRPr="005630B7" w:rsidRDefault="006D2CE2" w:rsidP="006D2CE2">
      <w:pPr>
        <w:spacing w:before="100" w:beforeAutospacing="1" w:after="100" w:afterAutospacing="1"/>
        <w:rPr>
          <w:rFonts w:ascii="Arial" w:eastAsia="Times New Roman" w:hAnsi="Arial" w:cs="Arial"/>
          <w:szCs w:val="24"/>
          <w:lang w:eastAsia="en-GB"/>
        </w:rPr>
      </w:pPr>
      <w:r w:rsidRPr="005630B7">
        <w:rPr>
          <w:rFonts w:ascii="Arial" w:eastAsia="Times New Roman" w:hAnsi="Arial" w:cs="Arial"/>
          <w:szCs w:val="24"/>
          <w:lang w:eastAsia="en-GB"/>
        </w:rPr>
        <w:t>ActionSpace is looking to engage an experienced freelance development professional to provide additional capacity and expertise in developing our individual giving programme.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884"/>
      </w:tblGrid>
      <w:tr w:rsidR="006D2CE2" w:rsidRPr="005630B7" w14:paraId="1803AEAD" w14:textId="77777777" w:rsidTr="00175DF6">
        <w:tc>
          <w:tcPr>
            <w:tcW w:w="2830" w:type="dxa"/>
          </w:tcPr>
          <w:p w14:paraId="787B11B7" w14:textId="46A772E3" w:rsidR="006D2CE2" w:rsidRPr="005630B7" w:rsidRDefault="006D2CE2" w:rsidP="003C0142">
            <w:pPr>
              <w:rPr>
                <w:rFonts w:ascii="Arial" w:hAnsi="Arial" w:cs="Arial"/>
                <w:b/>
                <w:bCs/>
                <w:szCs w:val="24"/>
              </w:rPr>
            </w:pPr>
            <w:r w:rsidRPr="005630B7">
              <w:rPr>
                <w:rFonts w:ascii="Arial" w:hAnsi="Arial" w:cs="Arial"/>
                <w:b/>
                <w:bCs/>
                <w:szCs w:val="24"/>
              </w:rPr>
              <w:t>Contract:</w:t>
            </w:r>
          </w:p>
        </w:tc>
        <w:tc>
          <w:tcPr>
            <w:tcW w:w="6884" w:type="dxa"/>
          </w:tcPr>
          <w:p w14:paraId="24637EC9" w14:textId="77777777" w:rsidR="006D2CE2" w:rsidRPr="005630B7" w:rsidRDefault="006D2CE2" w:rsidP="003C0142">
            <w:pPr>
              <w:rPr>
                <w:rFonts w:ascii="Arial" w:hAnsi="Arial" w:cs="Arial"/>
                <w:szCs w:val="24"/>
              </w:rPr>
            </w:pPr>
            <w:r w:rsidRPr="005630B7">
              <w:rPr>
                <w:rFonts w:ascii="Arial" w:hAnsi="Arial" w:cs="Arial"/>
                <w:szCs w:val="24"/>
              </w:rPr>
              <w:t>Freelance</w:t>
            </w:r>
          </w:p>
        </w:tc>
      </w:tr>
      <w:tr w:rsidR="006D2CE2" w:rsidRPr="005630B7" w14:paraId="124C2A1A" w14:textId="77777777" w:rsidTr="00175DF6">
        <w:tc>
          <w:tcPr>
            <w:tcW w:w="2830" w:type="dxa"/>
          </w:tcPr>
          <w:p w14:paraId="6050EB87" w14:textId="77777777" w:rsidR="006D2CE2" w:rsidRPr="005630B7" w:rsidRDefault="006D2CE2" w:rsidP="003C0142">
            <w:pPr>
              <w:rPr>
                <w:rFonts w:ascii="Arial" w:hAnsi="Arial" w:cs="Arial"/>
                <w:b/>
                <w:bCs/>
                <w:szCs w:val="24"/>
              </w:rPr>
            </w:pPr>
            <w:r w:rsidRPr="005630B7">
              <w:rPr>
                <w:rFonts w:ascii="Arial" w:hAnsi="Arial" w:cs="Arial"/>
                <w:b/>
                <w:bCs/>
                <w:szCs w:val="24"/>
              </w:rPr>
              <w:t>Remuneration:</w:t>
            </w:r>
          </w:p>
        </w:tc>
        <w:tc>
          <w:tcPr>
            <w:tcW w:w="6884" w:type="dxa"/>
          </w:tcPr>
          <w:p w14:paraId="1B687B3A" w14:textId="07182831" w:rsidR="006D2CE2" w:rsidRPr="005630B7" w:rsidRDefault="006D2CE2" w:rsidP="003C0142">
            <w:pPr>
              <w:rPr>
                <w:rFonts w:ascii="Arial" w:hAnsi="Arial" w:cs="Arial"/>
                <w:szCs w:val="24"/>
              </w:rPr>
            </w:pPr>
            <w:r w:rsidRPr="005630B7">
              <w:rPr>
                <w:rFonts w:ascii="Arial" w:hAnsi="Arial" w:cs="Arial"/>
                <w:szCs w:val="24"/>
              </w:rPr>
              <w:t>£6,000 (fixed fee/contractor solely responsible for their own tax &amp; NI)</w:t>
            </w:r>
          </w:p>
        </w:tc>
      </w:tr>
      <w:tr w:rsidR="006D2CE2" w:rsidRPr="005630B7" w14:paraId="2E0D4A5E" w14:textId="77777777" w:rsidTr="00175DF6">
        <w:tc>
          <w:tcPr>
            <w:tcW w:w="2830" w:type="dxa"/>
          </w:tcPr>
          <w:p w14:paraId="0EF7EC9C" w14:textId="77777777" w:rsidR="006D2CE2" w:rsidRPr="005630B7" w:rsidRDefault="006D2CE2" w:rsidP="003C0142">
            <w:pPr>
              <w:rPr>
                <w:rFonts w:ascii="Arial" w:hAnsi="Arial" w:cs="Arial"/>
                <w:b/>
                <w:bCs/>
                <w:szCs w:val="24"/>
              </w:rPr>
            </w:pPr>
            <w:r w:rsidRPr="005630B7">
              <w:rPr>
                <w:rFonts w:ascii="Arial" w:hAnsi="Arial" w:cs="Arial"/>
                <w:b/>
                <w:bCs/>
                <w:szCs w:val="24"/>
              </w:rPr>
              <w:t>Timeframe:</w:t>
            </w:r>
          </w:p>
        </w:tc>
        <w:tc>
          <w:tcPr>
            <w:tcW w:w="6884" w:type="dxa"/>
          </w:tcPr>
          <w:p w14:paraId="583CC2E2" w14:textId="77777777" w:rsidR="006D2CE2" w:rsidRPr="005630B7" w:rsidRDefault="006D2CE2" w:rsidP="003C0142">
            <w:pPr>
              <w:rPr>
                <w:rFonts w:ascii="Arial" w:hAnsi="Arial" w:cs="Arial"/>
                <w:szCs w:val="24"/>
              </w:rPr>
            </w:pPr>
            <w:r w:rsidRPr="005630B7">
              <w:rPr>
                <w:rFonts w:ascii="Arial" w:hAnsi="Arial" w:cs="Arial"/>
                <w:szCs w:val="24"/>
              </w:rPr>
              <w:t>January – May 2027 (with some flexibility)</w:t>
            </w:r>
          </w:p>
        </w:tc>
      </w:tr>
      <w:tr w:rsidR="006D2CE2" w:rsidRPr="005630B7" w14:paraId="1E526B23" w14:textId="77777777" w:rsidTr="00175DF6">
        <w:trPr>
          <w:trHeight w:val="73"/>
        </w:trPr>
        <w:tc>
          <w:tcPr>
            <w:tcW w:w="2830" w:type="dxa"/>
          </w:tcPr>
          <w:p w14:paraId="47A44DBF" w14:textId="77777777" w:rsidR="006D2CE2" w:rsidRPr="005630B7" w:rsidRDefault="006D2CE2" w:rsidP="003C0142">
            <w:pPr>
              <w:rPr>
                <w:rFonts w:ascii="Arial" w:hAnsi="Arial" w:cs="Arial"/>
                <w:b/>
                <w:bCs/>
                <w:szCs w:val="24"/>
              </w:rPr>
            </w:pPr>
            <w:r w:rsidRPr="005630B7">
              <w:rPr>
                <w:rFonts w:ascii="Arial" w:hAnsi="Arial" w:cs="Arial"/>
                <w:b/>
                <w:bCs/>
                <w:szCs w:val="24"/>
              </w:rPr>
              <w:t>Reporting to:</w:t>
            </w:r>
          </w:p>
        </w:tc>
        <w:tc>
          <w:tcPr>
            <w:tcW w:w="6884" w:type="dxa"/>
          </w:tcPr>
          <w:p w14:paraId="0547609F" w14:textId="77777777" w:rsidR="006D2CE2" w:rsidRPr="005630B7" w:rsidRDefault="006D2CE2" w:rsidP="003C0142">
            <w:pPr>
              <w:rPr>
                <w:rFonts w:ascii="Arial" w:hAnsi="Arial" w:cs="Arial"/>
                <w:szCs w:val="24"/>
              </w:rPr>
            </w:pPr>
            <w:r w:rsidRPr="005630B7">
              <w:rPr>
                <w:rFonts w:ascii="Arial" w:hAnsi="Arial" w:cs="Arial"/>
                <w:szCs w:val="24"/>
              </w:rPr>
              <w:t>ActionSpace’s CEO / Artistic Director</w:t>
            </w:r>
          </w:p>
        </w:tc>
      </w:tr>
    </w:tbl>
    <w:p w14:paraId="6EA02BBA" w14:textId="77777777" w:rsidR="00CA5B3C" w:rsidRDefault="00CA5B3C" w:rsidP="00CA5B3C">
      <w:pPr>
        <w:rPr>
          <w:rFonts w:ascii="Arial" w:hAnsi="Arial" w:cs="Arial"/>
          <w:szCs w:val="24"/>
        </w:rPr>
      </w:pPr>
    </w:p>
    <w:p w14:paraId="2C470808" w14:textId="77777777" w:rsidR="00175DF6" w:rsidRPr="005630B7" w:rsidRDefault="00175DF6" w:rsidP="00CA5B3C">
      <w:pPr>
        <w:rPr>
          <w:rFonts w:ascii="Arial" w:hAnsi="Arial" w:cs="Arial"/>
          <w:szCs w:val="24"/>
        </w:rPr>
      </w:pPr>
    </w:p>
    <w:p w14:paraId="5B2E5449" w14:textId="1B645F98" w:rsidR="00CA5B3C" w:rsidRPr="005630B7" w:rsidRDefault="00CA5B3C" w:rsidP="00CA5B3C">
      <w:pPr>
        <w:jc w:val="center"/>
        <w:rPr>
          <w:rFonts w:ascii="Arial" w:hAnsi="Arial" w:cs="Arial"/>
          <w:szCs w:val="24"/>
        </w:rPr>
      </w:pPr>
      <w:r w:rsidRPr="005630B7">
        <w:rPr>
          <w:rFonts w:ascii="Arial" w:hAnsi="Arial" w:cs="Arial"/>
          <w:noProof/>
          <w:szCs w:val="24"/>
        </w:rPr>
        <w:drawing>
          <wp:inline distT="0" distB="0" distL="0" distR="0" wp14:anchorId="74B41359" wp14:editId="035CD8B3">
            <wp:extent cx="3503775" cy="1789348"/>
            <wp:effectExtent l="0" t="0" r="1905" b="1905"/>
            <wp:docPr id="935410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938" cy="18333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28BB27" w14:textId="77777777" w:rsidR="00CC272D" w:rsidRPr="005630B7" w:rsidRDefault="00CC272D" w:rsidP="00CC272D">
      <w:pPr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5630B7">
        <w:rPr>
          <w:rFonts w:ascii="Arial" w:hAnsi="Arial" w:cs="Arial"/>
          <w:sz w:val="18"/>
          <w:szCs w:val="18"/>
        </w:rPr>
        <w:t>ActionSpace Studio at Studio Voltaire in South London</w:t>
      </w:r>
    </w:p>
    <w:p w14:paraId="5DA0B10A" w14:textId="77777777" w:rsidR="00CC272D" w:rsidRPr="005630B7" w:rsidRDefault="00CC272D" w:rsidP="00CC272D">
      <w:pPr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5630B7">
        <w:rPr>
          <w:rFonts w:ascii="Arial" w:hAnsi="Arial" w:cs="Arial"/>
          <w:sz w:val="18"/>
          <w:szCs w:val="18"/>
        </w:rPr>
        <w:t xml:space="preserve">Photo courtesy of Studio Voltaire / Photo Credit: </w:t>
      </w:r>
      <w:proofErr w:type="spellStart"/>
      <w:r w:rsidRPr="005630B7">
        <w:rPr>
          <w:rFonts w:ascii="Arial" w:hAnsi="Arial" w:cs="Arial"/>
          <w:sz w:val="18"/>
          <w:szCs w:val="18"/>
        </w:rPr>
        <w:t>FRENCH+Tye</w:t>
      </w:r>
      <w:proofErr w:type="spellEnd"/>
    </w:p>
    <w:p w14:paraId="405BA42B" w14:textId="77777777" w:rsidR="00CA5B3C" w:rsidRPr="005630B7" w:rsidRDefault="00CA5B3C" w:rsidP="00CA5B3C">
      <w:pPr>
        <w:rPr>
          <w:rFonts w:ascii="Arial" w:hAnsi="Arial" w:cs="Arial"/>
          <w:szCs w:val="24"/>
        </w:rPr>
      </w:pPr>
    </w:p>
    <w:p w14:paraId="64FF67A2" w14:textId="0C444EE0" w:rsidR="00CA5B3C" w:rsidRPr="005630B7" w:rsidRDefault="00CA5B3C" w:rsidP="00CA5B3C">
      <w:pPr>
        <w:rPr>
          <w:rFonts w:ascii="Arial" w:hAnsi="Arial" w:cs="Arial"/>
          <w:szCs w:val="24"/>
        </w:rPr>
      </w:pPr>
      <w:r w:rsidRPr="005630B7">
        <w:rPr>
          <w:rFonts w:ascii="Arial" w:hAnsi="Arial" w:cs="Arial"/>
          <w:szCs w:val="24"/>
          <w:lang w:eastAsia="en-GB"/>
        </w:rPr>
        <w:t xml:space="preserve">For </w:t>
      </w:r>
      <w:r w:rsidR="005630B7" w:rsidRPr="005630B7">
        <w:rPr>
          <w:rFonts w:ascii="Arial" w:hAnsi="Arial" w:cs="Arial"/>
          <w:szCs w:val="24"/>
          <w:lang w:eastAsia="en-GB"/>
        </w:rPr>
        <w:t>over 40 years</w:t>
      </w:r>
      <w:r w:rsidRPr="005630B7">
        <w:rPr>
          <w:rFonts w:ascii="Arial" w:hAnsi="Arial" w:cs="Arial"/>
          <w:szCs w:val="24"/>
          <w:lang w:eastAsia="en-GB"/>
        </w:rPr>
        <w:t>, ActionSpace has challenged the barriers that prevent learning disabled people from participating in arts and culture. Working from three flagship London supported studios, we support c</w:t>
      </w:r>
      <w:r w:rsidR="00523C7D">
        <w:rPr>
          <w:rFonts w:ascii="Arial" w:hAnsi="Arial" w:cs="Arial"/>
          <w:szCs w:val="24"/>
          <w:lang w:eastAsia="en-GB"/>
        </w:rPr>
        <w:t>.</w:t>
      </w:r>
      <w:r w:rsidRPr="005630B7">
        <w:rPr>
          <w:rFonts w:ascii="Arial" w:hAnsi="Arial" w:cs="Arial"/>
          <w:szCs w:val="24"/>
          <w:lang w:eastAsia="en-GB"/>
        </w:rPr>
        <w:t xml:space="preserve">70 learning disabled artists on an on-going </w:t>
      </w:r>
      <w:r w:rsidR="006D2CE2" w:rsidRPr="005630B7">
        <w:rPr>
          <w:rFonts w:ascii="Arial" w:hAnsi="Arial" w:cs="Arial"/>
          <w:szCs w:val="24"/>
          <w:lang w:eastAsia="en-GB"/>
        </w:rPr>
        <w:t xml:space="preserve">weekly </w:t>
      </w:r>
      <w:r w:rsidRPr="005630B7">
        <w:rPr>
          <w:rFonts w:ascii="Arial" w:hAnsi="Arial" w:cs="Arial"/>
          <w:szCs w:val="24"/>
          <w:lang w:eastAsia="en-GB"/>
        </w:rPr>
        <w:t>basis</w:t>
      </w:r>
      <w:r w:rsidR="00CC272D" w:rsidRPr="005630B7">
        <w:rPr>
          <w:rFonts w:ascii="Arial" w:hAnsi="Arial" w:cs="Arial"/>
          <w:szCs w:val="24"/>
          <w:lang w:eastAsia="en-GB"/>
        </w:rPr>
        <w:t xml:space="preserve">, </w:t>
      </w:r>
      <w:r w:rsidR="0079296A" w:rsidRPr="005630B7">
        <w:rPr>
          <w:rFonts w:ascii="Arial" w:hAnsi="Arial" w:cs="Arial"/>
          <w:szCs w:val="24"/>
          <w:lang w:eastAsia="en-GB"/>
        </w:rPr>
        <w:t>providing</w:t>
      </w:r>
      <w:r w:rsidR="00CC272D" w:rsidRPr="005630B7">
        <w:rPr>
          <w:rFonts w:ascii="Arial" w:hAnsi="Arial" w:cs="Arial"/>
          <w:szCs w:val="24"/>
          <w:lang w:eastAsia="en-GB"/>
        </w:rPr>
        <w:t xml:space="preserve"> </w:t>
      </w:r>
      <w:r w:rsidRPr="005630B7">
        <w:rPr>
          <w:rFonts w:ascii="Arial" w:hAnsi="Arial" w:cs="Arial"/>
          <w:szCs w:val="24"/>
          <w:lang w:eastAsia="en-GB"/>
        </w:rPr>
        <w:t xml:space="preserve">professional studio facilities and equipment, specialist support, creative opportunities and professional networks that enable </w:t>
      </w:r>
      <w:r w:rsidR="006D2CE2" w:rsidRPr="005630B7">
        <w:rPr>
          <w:rFonts w:ascii="Arial" w:hAnsi="Arial" w:cs="Arial"/>
          <w:szCs w:val="24"/>
          <w:lang w:eastAsia="en-GB"/>
        </w:rPr>
        <w:t>them</w:t>
      </w:r>
      <w:r w:rsidRPr="005630B7">
        <w:rPr>
          <w:rFonts w:ascii="Arial" w:hAnsi="Arial" w:cs="Arial"/>
          <w:szCs w:val="24"/>
          <w:lang w:eastAsia="en-GB"/>
        </w:rPr>
        <w:t xml:space="preserve"> to develop and thrive</w:t>
      </w:r>
      <w:r w:rsidR="006D2CE2" w:rsidRPr="005630B7">
        <w:rPr>
          <w:rFonts w:ascii="Arial" w:hAnsi="Arial" w:cs="Arial"/>
          <w:szCs w:val="24"/>
          <w:lang w:eastAsia="en-GB"/>
        </w:rPr>
        <w:t>. We engage</w:t>
      </w:r>
      <w:r w:rsidR="006D2CE2" w:rsidRPr="005630B7">
        <w:rPr>
          <w:rFonts w:ascii="Arial" w:hAnsi="Arial" w:cs="Arial"/>
          <w:szCs w:val="24"/>
        </w:rPr>
        <w:t xml:space="preserve"> with hundreds more learning disabled people each year, through our outreach projects</w:t>
      </w:r>
      <w:r w:rsidR="005630B7" w:rsidRPr="005630B7">
        <w:rPr>
          <w:rFonts w:ascii="Arial" w:hAnsi="Arial" w:cs="Arial"/>
          <w:szCs w:val="24"/>
        </w:rPr>
        <w:t>, workshops, participatory and live art events</w:t>
      </w:r>
      <w:r w:rsidR="006D2CE2" w:rsidRPr="005630B7">
        <w:rPr>
          <w:rFonts w:ascii="Arial" w:hAnsi="Arial" w:cs="Arial"/>
          <w:szCs w:val="24"/>
        </w:rPr>
        <w:t xml:space="preserve"> and partnerships with leading cultural venues across London. </w:t>
      </w:r>
    </w:p>
    <w:p w14:paraId="71542F91" w14:textId="77777777" w:rsidR="00CA5B3C" w:rsidRPr="005630B7" w:rsidRDefault="00CA5B3C" w:rsidP="00CA5B3C">
      <w:pPr>
        <w:rPr>
          <w:rFonts w:ascii="Arial" w:hAnsi="Arial" w:cs="Arial"/>
          <w:szCs w:val="24"/>
        </w:rPr>
      </w:pPr>
    </w:p>
    <w:p w14:paraId="7C392300" w14:textId="77777777" w:rsidR="00F461B0" w:rsidRDefault="00CA5B3C" w:rsidP="00CA5B3C">
      <w:pPr>
        <w:rPr>
          <w:rFonts w:ascii="Arial" w:hAnsi="Arial" w:cs="Arial"/>
          <w:szCs w:val="24"/>
          <w:lang w:eastAsia="en-GB"/>
        </w:rPr>
      </w:pPr>
      <w:r w:rsidRPr="005630B7">
        <w:rPr>
          <w:rFonts w:ascii="Arial" w:hAnsi="Arial" w:cs="Arial"/>
          <w:szCs w:val="24"/>
          <w:lang w:eastAsia="en-GB"/>
        </w:rPr>
        <w:t xml:space="preserve">In </w:t>
      </w:r>
      <w:r w:rsidR="00CC272D" w:rsidRPr="005630B7">
        <w:rPr>
          <w:rFonts w:ascii="Arial" w:hAnsi="Arial" w:cs="Arial"/>
          <w:szCs w:val="24"/>
          <w:lang w:eastAsia="en-GB"/>
        </w:rPr>
        <w:t xml:space="preserve">December </w:t>
      </w:r>
      <w:r w:rsidRPr="005630B7">
        <w:rPr>
          <w:rFonts w:ascii="Arial" w:hAnsi="Arial" w:cs="Arial"/>
          <w:szCs w:val="24"/>
          <w:lang w:eastAsia="en-GB"/>
        </w:rPr>
        <w:t>2025, ActionSpace artist Nnena Kalu was awarded the Turner Prize, becoming the first learning disabled artist to win Britain’s most prestigious prize for contemporary visual art. This was a historic achievement, not only for Nnena but for learning disabled people everywhere.</w:t>
      </w:r>
      <w:r w:rsidR="00CC272D" w:rsidRPr="005630B7">
        <w:rPr>
          <w:rFonts w:ascii="Arial" w:hAnsi="Arial" w:cs="Arial"/>
          <w:szCs w:val="24"/>
          <w:lang w:eastAsia="en-GB"/>
        </w:rPr>
        <w:t xml:space="preserve"> The attention generated by the Turner Prize has created an unprecedented platform for ActionSpace. We can reach new audiences, influence cultural institutions and inspire a new generation of </w:t>
      </w:r>
      <w:proofErr w:type="gramStart"/>
      <w:r w:rsidR="00CC272D" w:rsidRPr="005630B7">
        <w:rPr>
          <w:rFonts w:ascii="Arial" w:hAnsi="Arial" w:cs="Arial"/>
          <w:szCs w:val="24"/>
          <w:lang w:eastAsia="en-GB"/>
        </w:rPr>
        <w:t>learning disabled</w:t>
      </w:r>
      <w:proofErr w:type="gramEnd"/>
      <w:r w:rsidR="00CC272D" w:rsidRPr="005630B7">
        <w:rPr>
          <w:rFonts w:ascii="Arial" w:hAnsi="Arial" w:cs="Arial"/>
          <w:szCs w:val="24"/>
          <w:lang w:eastAsia="en-GB"/>
        </w:rPr>
        <w:t xml:space="preserve"> people</w:t>
      </w:r>
      <w:r w:rsidR="00F461B0">
        <w:rPr>
          <w:rFonts w:ascii="Arial" w:hAnsi="Arial" w:cs="Arial"/>
          <w:szCs w:val="24"/>
          <w:lang w:eastAsia="en-GB"/>
        </w:rPr>
        <w:t xml:space="preserve">. </w:t>
      </w:r>
    </w:p>
    <w:p w14:paraId="2E5C3BDA" w14:textId="77777777" w:rsidR="00F461B0" w:rsidRDefault="00F461B0" w:rsidP="00CA5B3C">
      <w:pPr>
        <w:rPr>
          <w:rFonts w:ascii="Arial" w:hAnsi="Arial" w:cs="Arial"/>
          <w:szCs w:val="24"/>
          <w:lang w:eastAsia="en-GB"/>
        </w:rPr>
      </w:pPr>
    </w:p>
    <w:p w14:paraId="5BD497BC" w14:textId="3700A239" w:rsidR="00CA5B3C" w:rsidRPr="005630B7" w:rsidRDefault="00F461B0" w:rsidP="00CA5B3C">
      <w:pPr>
        <w:rPr>
          <w:rFonts w:ascii="Arial" w:hAnsi="Arial" w:cs="Arial"/>
          <w:szCs w:val="24"/>
          <w:lang w:eastAsia="en-GB"/>
        </w:rPr>
      </w:pPr>
      <w:r>
        <w:rPr>
          <w:rFonts w:ascii="Arial" w:hAnsi="Arial" w:cs="Arial"/>
          <w:szCs w:val="24"/>
          <w:lang w:eastAsia="en-GB"/>
        </w:rPr>
        <w:t>We</w:t>
      </w:r>
      <w:r w:rsidR="00CC272D" w:rsidRPr="005630B7">
        <w:rPr>
          <w:rFonts w:ascii="Arial" w:hAnsi="Arial" w:cs="Arial"/>
          <w:szCs w:val="24"/>
          <w:lang w:eastAsia="en-GB"/>
        </w:rPr>
        <w:t xml:space="preserve"> need the resources to build on this momentum.</w:t>
      </w:r>
    </w:p>
    <w:p w14:paraId="61C37B22" w14:textId="77777777" w:rsidR="006D2CE2" w:rsidRPr="005630B7" w:rsidRDefault="006D2CE2" w:rsidP="00CA5B3C">
      <w:pPr>
        <w:rPr>
          <w:rFonts w:ascii="Arial" w:hAnsi="Arial" w:cs="Arial"/>
          <w:szCs w:val="24"/>
          <w:lang w:eastAsia="en-GB"/>
        </w:rPr>
      </w:pPr>
    </w:p>
    <w:p w14:paraId="4B351FAA" w14:textId="4EA1C864" w:rsidR="006D2CE2" w:rsidRPr="005630B7" w:rsidRDefault="006D2CE2" w:rsidP="006D2CE2">
      <w:pPr>
        <w:rPr>
          <w:rFonts w:ascii="Arial" w:hAnsi="Arial" w:cs="Arial"/>
          <w:b/>
          <w:bCs/>
          <w:szCs w:val="24"/>
        </w:rPr>
      </w:pPr>
      <w:r w:rsidRPr="005630B7">
        <w:rPr>
          <w:rFonts w:ascii="Arial" w:hAnsi="Arial" w:cs="Arial"/>
          <w:b/>
          <w:bCs/>
          <w:szCs w:val="24"/>
        </w:rPr>
        <w:t xml:space="preserve">The </w:t>
      </w:r>
      <w:r w:rsidR="005630B7" w:rsidRPr="005630B7">
        <w:rPr>
          <w:rFonts w:ascii="Arial" w:hAnsi="Arial" w:cs="Arial"/>
          <w:b/>
          <w:bCs/>
          <w:szCs w:val="24"/>
        </w:rPr>
        <w:t>R</w:t>
      </w:r>
      <w:r w:rsidRPr="005630B7">
        <w:rPr>
          <w:rFonts w:ascii="Arial" w:hAnsi="Arial" w:cs="Arial"/>
          <w:b/>
          <w:bCs/>
          <w:szCs w:val="24"/>
        </w:rPr>
        <w:t>ole</w:t>
      </w:r>
    </w:p>
    <w:p w14:paraId="500CA73B" w14:textId="5C11EE50" w:rsidR="006D2CE2" w:rsidRPr="005630B7" w:rsidRDefault="006D2CE2" w:rsidP="006D2CE2">
      <w:pPr>
        <w:rPr>
          <w:rFonts w:ascii="Arial" w:hAnsi="Arial" w:cs="Arial"/>
          <w:szCs w:val="24"/>
        </w:rPr>
      </w:pPr>
      <w:r w:rsidRPr="005630B7">
        <w:rPr>
          <w:rFonts w:ascii="Arial" w:hAnsi="Arial" w:cs="Arial"/>
          <w:szCs w:val="24"/>
        </w:rPr>
        <w:t>We are looking to work with an experienced development professional with experience in individual giving</w:t>
      </w:r>
      <w:r w:rsidR="005630B7" w:rsidRPr="005630B7">
        <w:rPr>
          <w:rFonts w:ascii="Arial" w:hAnsi="Arial" w:cs="Arial"/>
          <w:szCs w:val="24"/>
        </w:rPr>
        <w:t xml:space="preserve"> and</w:t>
      </w:r>
      <w:r w:rsidRPr="005630B7">
        <w:rPr>
          <w:rFonts w:ascii="Arial" w:hAnsi="Arial" w:cs="Arial"/>
          <w:szCs w:val="24"/>
        </w:rPr>
        <w:t xml:space="preserve"> major gifts fundraising (ideally for arts or cultural charities) to support the launch of our new individual giving programme in the first half of 2027. </w:t>
      </w:r>
    </w:p>
    <w:p w14:paraId="1078608C" w14:textId="77777777" w:rsidR="006D2CE2" w:rsidRPr="005630B7" w:rsidRDefault="006D2CE2" w:rsidP="006D2CE2">
      <w:pPr>
        <w:rPr>
          <w:rFonts w:ascii="Arial" w:hAnsi="Arial" w:cs="Arial"/>
          <w:szCs w:val="24"/>
        </w:rPr>
      </w:pPr>
    </w:p>
    <w:p w14:paraId="383E3802" w14:textId="5FAF69B6" w:rsidR="005630B7" w:rsidRDefault="006D2CE2" w:rsidP="006D2CE2">
      <w:pPr>
        <w:rPr>
          <w:rFonts w:ascii="Arial" w:hAnsi="Arial" w:cs="Arial"/>
          <w:szCs w:val="24"/>
        </w:rPr>
      </w:pPr>
      <w:r w:rsidRPr="005630B7">
        <w:rPr>
          <w:rFonts w:ascii="Arial" w:hAnsi="Arial" w:cs="Arial"/>
          <w:szCs w:val="24"/>
        </w:rPr>
        <w:lastRenderedPageBreak/>
        <w:t xml:space="preserve">We are looking for someone with the skills and expertise to help guide and support our active work to engage and cultivate a new cohort of individual supporters. You will undertake this work with the support of our small in-house team, including our Communications and Development Officer and guided by our Head of Development (interim) and CEO / Artistic Director.  </w:t>
      </w:r>
    </w:p>
    <w:p w14:paraId="3265AAC1" w14:textId="77777777" w:rsidR="0040777D" w:rsidRPr="005630B7" w:rsidRDefault="0040777D" w:rsidP="006D2CE2">
      <w:pPr>
        <w:rPr>
          <w:rFonts w:ascii="Arial" w:hAnsi="Arial" w:cs="Arial"/>
          <w:szCs w:val="24"/>
        </w:rPr>
      </w:pPr>
    </w:p>
    <w:p w14:paraId="424D9486" w14:textId="3F2CE446" w:rsidR="006D2CE2" w:rsidRPr="005630B7" w:rsidRDefault="006D2CE2" w:rsidP="006D2CE2">
      <w:pPr>
        <w:rPr>
          <w:rFonts w:ascii="Arial" w:hAnsi="Arial" w:cs="Arial"/>
          <w:szCs w:val="24"/>
        </w:rPr>
      </w:pPr>
      <w:r w:rsidRPr="005630B7">
        <w:rPr>
          <w:rFonts w:ascii="Arial" w:hAnsi="Arial" w:cs="Arial"/>
          <w:szCs w:val="24"/>
        </w:rPr>
        <w:t xml:space="preserve">We have undertaken detailed planning / scoping in preparation for this work, including investment in a new website and CRM database. You will have the support of a newly convened advisory committee of our </w:t>
      </w:r>
      <w:r w:rsidR="009F4BD3" w:rsidRPr="005630B7">
        <w:rPr>
          <w:rFonts w:ascii="Arial" w:hAnsi="Arial" w:cs="Arial"/>
          <w:szCs w:val="24"/>
        </w:rPr>
        <w:t>B</w:t>
      </w:r>
      <w:r w:rsidRPr="005630B7">
        <w:rPr>
          <w:rFonts w:ascii="Arial" w:hAnsi="Arial" w:cs="Arial"/>
          <w:szCs w:val="24"/>
        </w:rPr>
        <w:t xml:space="preserve">oard </w:t>
      </w:r>
      <w:r w:rsidR="009F4BD3" w:rsidRPr="005630B7">
        <w:rPr>
          <w:rFonts w:ascii="Arial" w:hAnsi="Arial" w:cs="Arial"/>
          <w:szCs w:val="24"/>
        </w:rPr>
        <w:t xml:space="preserve">of Trustees </w:t>
      </w:r>
      <w:r w:rsidRPr="005630B7">
        <w:rPr>
          <w:rFonts w:ascii="Arial" w:hAnsi="Arial" w:cs="Arial"/>
          <w:szCs w:val="24"/>
        </w:rPr>
        <w:t xml:space="preserve">to assist with identifying supporter prospects. </w:t>
      </w:r>
    </w:p>
    <w:p w14:paraId="7D34772F" w14:textId="77777777" w:rsidR="005630B7" w:rsidRPr="005630B7" w:rsidRDefault="005630B7" w:rsidP="006D2CE2">
      <w:pPr>
        <w:rPr>
          <w:rFonts w:ascii="Arial" w:hAnsi="Arial" w:cs="Arial"/>
          <w:szCs w:val="24"/>
        </w:rPr>
      </w:pPr>
    </w:p>
    <w:p w14:paraId="3DC326E7" w14:textId="52A88199" w:rsidR="005630B7" w:rsidRPr="005630B7" w:rsidRDefault="005630B7" w:rsidP="006D2CE2">
      <w:pPr>
        <w:rPr>
          <w:rFonts w:ascii="Arial" w:hAnsi="Arial" w:cs="Arial"/>
          <w:szCs w:val="24"/>
        </w:rPr>
      </w:pPr>
      <w:r w:rsidRPr="00175DF6">
        <w:rPr>
          <w:rFonts w:ascii="Arial" w:hAnsi="Arial" w:cs="Arial"/>
          <w:szCs w:val="24"/>
        </w:rPr>
        <w:t xml:space="preserve">This is a hands-on role, working with the Communications and Development Officer </w:t>
      </w:r>
      <w:r w:rsidR="00175DF6" w:rsidRPr="00175DF6">
        <w:rPr>
          <w:rFonts w:ascii="Arial" w:hAnsi="Arial" w:cs="Arial"/>
          <w:szCs w:val="24"/>
        </w:rPr>
        <w:t>on identification, cultivation and engagement of donor prospects</w:t>
      </w:r>
      <w:r w:rsidRPr="00175DF6">
        <w:rPr>
          <w:rFonts w:ascii="Arial" w:hAnsi="Arial" w:cs="Arial"/>
          <w:szCs w:val="24"/>
        </w:rPr>
        <w:t>. Once the contract is completed this will be handed over to the Communications and Development Officer to continue, under the supervision of our Head of Development (Interim).</w:t>
      </w:r>
    </w:p>
    <w:p w14:paraId="3ACED25C" w14:textId="77777777" w:rsidR="005630B7" w:rsidRPr="005630B7" w:rsidRDefault="005630B7" w:rsidP="006D2CE2">
      <w:pPr>
        <w:rPr>
          <w:rFonts w:ascii="Arial" w:hAnsi="Arial" w:cs="Arial"/>
          <w:szCs w:val="24"/>
        </w:rPr>
      </w:pPr>
    </w:p>
    <w:p w14:paraId="320B1EA1" w14:textId="77777777" w:rsidR="00F461B0" w:rsidRPr="005630B7" w:rsidRDefault="00F461B0" w:rsidP="000B3C88">
      <w:pPr>
        <w:rPr>
          <w:rFonts w:ascii="Arial" w:hAnsi="Arial" w:cs="Arial"/>
          <w:color w:val="000000"/>
          <w:szCs w:val="24"/>
        </w:rPr>
      </w:pPr>
    </w:p>
    <w:p w14:paraId="4B9E90D8" w14:textId="73773A32" w:rsidR="006D2CE2" w:rsidRPr="0040777D" w:rsidRDefault="006D2CE2" w:rsidP="006D2CE2">
      <w:pPr>
        <w:rPr>
          <w:rFonts w:ascii="Arial" w:hAnsi="Arial" w:cs="Arial"/>
          <w:b/>
          <w:bCs/>
          <w:szCs w:val="24"/>
        </w:rPr>
      </w:pPr>
      <w:r w:rsidRPr="0040777D">
        <w:rPr>
          <w:rFonts w:ascii="Arial" w:hAnsi="Arial" w:cs="Arial"/>
          <w:b/>
          <w:bCs/>
          <w:szCs w:val="24"/>
        </w:rPr>
        <w:t>Experience</w:t>
      </w:r>
    </w:p>
    <w:p w14:paraId="1D279007" w14:textId="30E09B8D" w:rsidR="006D2CE2" w:rsidRPr="005630B7" w:rsidRDefault="006D2CE2" w:rsidP="006D2CE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630B7">
        <w:rPr>
          <w:rFonts w:ascii="Arial" w:hAnsi="Arial" w:cs="Arial"/>
          <w:sz w:val="24"/>
          <w:szCs w:val="24"/>
          <w:lang w:val="en-US"/>
        </w:rPr>
        <w:t xml:space="preserve">Recent, relevant experience in individual giving fundraising, ideally for an arts or cultural charity. </w:t>
      </w:r>
    </w:p>
    <w:p w14:paraId="11CD230E" w14:textId="6AD90E25" w:rsidR="006D2CE2" w:rsidRPr="005630B7" w:rsidRDefault="006D2CE2" w:rsidP="006D2CE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630B7">
        <w:rPr>
          <w:rFonts w:ascii="Arial" w:hAnsi="Arial" w:cs="Arial"/>
          <w:sz w:val="24"/>
          <w:szCs w:val="24"/>
          <w:lang w:val="en-US"/>
        </w:rPr>
        <w:t xml:space="preserve">Experience in engaging, cultivating and stewarding </w:t>
      </w:r>
      <w:r w:rsidR="00F461B0">
        <w:rPr>
          <w:rFonts w:ascii="Arial" w:hAnsi="Arial" w:cs="Arial"/>
          <w:sz w:val="24"/>
          <w:szCs w:val="24"/>
          <w:lang w:val="en-US"/>
        </w:rPr>
        <w:t xml:space="preserve">donors </w:t>
      </w:r>
      <w:r w:rsidRPr="005630B7">
        <w:rPr>
          <w:rFonts w:ascii="Arial" w:hAnsi="Arial" w:cs="Arial"/>
          <w:sz w:val="24"/>
          <w:szCs w:val="24"/>
          <w:lang w:val="en-US"/>
        </w:rPr>
        <w:t xml:space="preserve">and HNW </w:t>
      </w:r>
      <w:r w:rsidR="00F461B0">
        <w:rPr>
          <w:rFonts w:ascii="Arial" w:hAnsi="Arial" w:cs="Arial"/>
          <w:sz w:val="24"/>
          <w:szCs w:val="24"/>
          <w:lang w:val="en-US"/>
        </w:rPr>
        <w:t>individuals</w:t>
      </w:r>
      <w:r w:rsidRPr="005630B7">
        <w:rPr>
          <w:rFonts w:ascii="Arial" w:hAnsi="Arial" w:cs="Arial"/>
          <w:sz w:val="24"/>
          <w:szCs w:val="24"/>
          <w:lang w:val="en-US"/>
        </w:rPr>
        <w:t xml:space="preserve">. </w:t>
      </w:r>
    </w:p>
    <w:p w14:paraId="05C680A5" w14:textId="77777777" w:rsidR="006D2CE2" w:rsidRPr="005630B7" w:rsidRDefault="006D2CE2" w:rsidP="006D2CE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630B7">
        <w:rPr>
          <w:rFonts w:ascii="Arial" w:hAnsi="Arial" w:cs="Arial"/>
          <w:sz w:val="24"/>
          <w:szCs w:val="24"/>
          <w:lang w:val="en-US"/>
        </w:rPr>
        <w:t xml:space="preserve">Experience in soliciting individual gifts in the £1,000 - £5,000 range. </w:t>
      </w:r>
    </w:p>
    <w:p w14:paraId="2B41E208" w14:textId="77777777" w:rsidR="006D2CE2" w:rsidRPr="005630B7" w:rsidRDefault="006D2CE2" w:rsidP="006D2CE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630B7">
        <w:rPr>
          <w:rFonts w:ascii="Arial" w:hAnsi="Arial" w:cs="Arial"/>
          <w:sz w:val="24"/>
          <w:szCs w:val="24"/>
          <w:lang w:val="en-US"/>
        </w:rPr>
        <w:t xml:space="preserve">Experience in planning and implementing small cultivation events. </w:t>
      </w:r>
    </w:p>
    <w:p w14:paraId="067160C0" w14:textId="167FD032" w:rsidR="009F4BD3" w:rsidRPr="00873775" w:rsidRDefault="006D2CE2" w:rsidP="0079296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630B7">
        <w:rPr>
          <w:rFonts w:ascii="Arial" w:hAnsi="Arial" w:cs="Arial"/>
          <w:sz w:val="24"/>
          <w:szCs w:val="24"/>
          <w:lang w:val="en-US"/>
        </w:rPr>
        <w:t xml:space="preserve">Experience in overseeing processes for thanking, crediting and reporting to supporters. </w:t>
      </w:r>
    </w:p>
    <w:p w14:paraId="3E7BD784" w14:textId="77777777" w:rsidR="00F461B0" w:rsidRPr="005630B7" w:rsidRDefault="00F461B0" w:rsidP="00873775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38E61581" w14:textId="77777777" w:rsidR="006D2CE2" w:rsidRPr="0040777D" w:rsidRDefault="006D2CE2" w:rsidP="006D2CE2">
      <w:pPr>
        <w:rPr>
          <w:rFonts w:ascii="Arial" w:hAnsi="Arial" w:cs="Arial"/>
          <w:b/>
          <w:bCs/>
          <w:szCs w:val="24"/>
        </w:rPr>
      </w:pPr>
      <w:r w:rsidRPr="0040777D">
        <w:rPr>
          <w:rFonts w:ascii="Arial" w:hAnsi="Arial" w:cs="Arial"/>
          <w:b/>
          <w:bCs/>
          <w:szCs w:val="24"/>
        </w:rPr>
        <w:t>Skills</w:t>
      </w:r>
    </w:p>
    <w:p w14:paraId="6DD3D7DE" w14:textId="77777777" w:rsidR="006D2CE2" w:rsidRPr="005630B7" w:rsidRDefault="006D2CE2" w:rsidP="0079296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5630B7">
        <w:rPr>
          <w:rFonts w:ascii="Arial" w:hAnsi="Arial" w:cs="Arial"/>
          <w:sz w:val="24"/>
          <w:szCs w:val="24"/>
          <w:lang w:val="en-US"/>
        </w:rPr>
        <w:t xml:space="preserve">Ability to engage and enthuse donors and donor prospects in the work of ActionSpace. </w:t>
      </w:r>
    </w:p>
    <w:p w14:paraId="730D4FF7" w14:textId="240085D9" w:rsidR="006D2CE2" w:rsidRPr="005630B7" w:rsidRDefault="006D2CE2" w:rsidP="0079296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5630B7">
        <w:rPr>
          <w:rFonts w:ascii="Arial" w:hAnsi="Arial" w:cs="Arial"/>
          <w:sz w:val="24"/>
          <w:szCs w:val="24"/>
          <w:lang w:val="en-US"/>
        </w:rPr>
        <w:t>Willingness to work collaboratively with the Ac</w:t>
      </w:r>
      <w:r w:rsidR="00F461B0">
        <w:rPr>
          <w:rFonts w:ascii="Arial" w:hAnsi="Arial" w:cs="Arial"/>
          <w:sz w:val="24"/>
          <w:szCs w:val="24"/>
          <w:lang w:val="en-US"/>
        </w:rPr>
        <w:t>t</w:t>
      </w:r>
      <w:r w:rsidRPr="005630B7">
        <w:rPr>
          <w:rFonts w:ascii="Arial" w:hAnsi="Arial" w:cs="Arial"/>
          <w:sz w:val="24"/>
          <w:szCs w:val="24"/>
          <w:lang w:val="en-US"/>
        </w:rPr>
        <w:t xml:space="preserve">ionSpace team in an embedded way. </w:t>
      </w:r>
    </w:p>
    <w:p w14:paraId="60C19B5C" w14:textId="77777777" w:rsidR="006D2CE2" w:rsidRPr="005630B7" w:rsidRDefault="006D2CE2" w:rsidP="0079296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5630B7">
        <w:rPr>
          <w:rFonts w:ascii="Arial" w:hAnsi="Arial" w:cs="Arial"/>
          <w:sz w:val="24"/>
          <w:szCs w:val="24"/>
          <w:lang w:val="en-US"/>
        </w:rPr>
        <w:t>Willingness to advise (and share knowledge with) the ActionSpace team and coach the Communications and Development Officer.</w:t>
      </w:r>
    </w:p>
    <w:p w14:paraId="2D65DD41" w14:textId="2A8A787E" w:rsidR="00873775" w:rsidRPr="00F461B0" w:rsidRDefault="006D2CE2" w:rsidP="006D2CE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5630B7">
        <w:rPr>
          <w:rFonts w:ascii="Arial" w:hAnsi="Arial" w:cs="Arial"/>
          <w:sz w:val="24"/>
          <w:szCs w:val="24"/>
          <w:lang w:val="en-US"/>
        </w:rPr>
        <w:t xml:space="preserve">Willingness to attend on-site cultivation activities at ActionSpace’s London supported studios and at other identified venues / places. </w:t>
      </w:r>
    </w:p>
    <w:p w14:paraId="65097E5B" w14:textId="77777777" w:rsidR="00F461B0" w:rsidRDefault="00F461B0" w:rsidP="006D2CE2">
      <w:pPr>
        <w:rPr>
          <w:rFonts w:ascii="Arial" w:hAnsi="Arial" w:cs="Arial"/>
          <w:b/>
          <w:bCs/>
          <w:szCs w:val="24"/>
        </w:rPr>
      </w:pPr>
    </w:p>
    <w:p w14:paraId="741749A1" w14:textId="251EE5E2" w:rsidR="006D2CE2" w:rsidRPr="0040777D" w:rsidRDefault="006D2CE2" w:rsidP="006D2CE2">
      <w:pPr>
        <w:rPr>
          <w:rFonts w:ascii="Arial" w:hAnsi="Arial" w:cs="Arial"/>
          <w:b/>
          <w:bCs/>
          <w:szCs w:val="24"/>
        </w:rPr>
      </w:pPr>
      <w:r w:rsidRPr="0040777D">
        <w:rPr>
          <w:rFonts w:ascii="Arial" w:hAnsi="Arial" w:cs="Arial"/>
          <w:b/>
          <w:bCs/>
          <w:szCs w:val="24"/>
        </w:rPr>
        <w:t>To Apply</w:t>
      </w:r>
    </w:p>
    <w:p w14:paraId="32714615" w14:textId="77777777" w:rsidR="00F911EB" w:rsidRPr="005630B7" w:rsidRDefault="006D2CE2" w:rsidP="006D2CE2">
      <w:pPr>
        <w:rPr>
          <w:rFonts w:ascii="Arial" w:hAnsi="Arial" w:cs="Arial"/>
          <w:szCs w:val="24"/>
        </w:rPr>
      </w:pPr>
      <w:r w:rsidRPr="005630B7">
        <w:rPr>
          <w:rFonts w:ascii="Arial" w:hAnsi="Arial" w:cs="Arial"/>
          <w:szCs w:val="24"/>
        </w:rPr>
        <w:t xml:space="preserve">Please send a CV and a supporting statement (up to 2 pages) outlining your experience and how you would propose delivering the role within the timeframe and fee (indicating your anticipated breakdown of days / your daily rate). </w:t>
      </w:r>
    </w:p>
    <w:p w14:paraId="42EE02B8" w14:textId="77777777" w:rsidR="00F911EB" w:rsidRDefault="00F911EB" w:rsidP="006D2CE2">
      <w:pPr>
        <w:rPr>
          <w:rFonts w:ascii="Arial" w:hAnsi="Arial" w:cs="Arial"/>
          <w:szCs w:val="24"/>
        </w:rPr>
      </w:pPr>
    </w:p>
    <w:p w14:paraId="14B9D2FE" w14:textId="7738CED0" w:rsidR="00F461B0" w:rsidRDefault="00F461B0" w:rsidP="006D2CE2">
      <w:pPr>
        <w:rPr>
          <w:rFonts w:ascii="Arial" w:hAnsi="Arial" w:cs="Arial"/>
          <w:b/>
          <w:bCs/>
          <w:szCs w:val="24"/>
        </w:rPr>
      </w:pPr>
      <w:r w:rsidRPr="00F461B0">
        <w:rPr>
          <w:rFonts w:ascii="Arial" w:hAnsi="Arial" w:cs="Arial"/>
          <w:b/>
          <w:bCs/>
          <w:szCs w:val="24"/>
        </w:rPr>
        <w:t xml:space="preserve">Deadline for applications:  </w:t>
      </w:r>
      <w:r w:rsidRPr="00F461B0">
        <w:rPr>
          <w:rFonts w:ascii="Arial" w:hAnsi="Arial" w:cs="Arial"/>
          <w:b/>
          <w:bCs/>
          <w:szCs w:val="24"/>
        </w:rPr>
        <w:tab/>
        <w:t>Wednesday 11 November 2026, 10am</w:t>
      </w:r>
    </w:p>
    <w:p w14:paraId="0FB12A17" w14:textId="4D5AEC9C" w:rsidR="00A4289E" w:rsidRPr="00F461B0" w:rsidRDefault="00A4289E" w:rsidP="006D2CE2">
      <w:pPr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Interviews:</w:t>
      </w:r>
      <w:r>
        <w:rPr>
          <w:rFonts w:ascii="Arial" w:hAnsi="Arial" w:cs="Arial"/>
          <w:b/>
          <w:bCs/>
          <w:szCs w:val="24"/>
        </w:rPr>
        <w:tab/>
      </w:r>
      <w:r>
        <w:rPr>
          <w:rFonts w:ascii="Arial" w:hAnsi="Arial" w:cs="Arial"/>
          <w:b/>
          <w:bCs/>
          <w:szCs w:val="24"/>
        </w:rPr>
        <w:tab/>
      </w:r>
      <w:r>
        <w:rPr>
          <w:rFonts w:ascii="Arial" w:hAnsi="Arial" w:cs="Arial"/>
          <w:b/>
          <w:bCs/>
          <w:szCs w:val="24"/>
        </w:rPr>
        <w:tab/>
      </w:r>
      <w:r>
        <w:rPr>
          <w:rFonts w:ascii="Arial" w:hAnsi="Arial" w:cs="Arial"/>
          <w:b/>
          <w:bCs/>
          <w:szCs w:val="24"/>
        </w:rPr>
        <w:tab/>
        <w:t>Tuesday 17 November 2026</w:t>
      </w:r>
    </w:p>
    <w:p w14:paraId="29E98B82" w14:textId="77777777" w:rsidR="00F461B0" w:rsidRDefault="00F461B0" w:rsidP="006D2CE2">
      <w:pPr>
        <w:rPr>
          <w:rFonts w:ascii="Arial" w:hAnsi="Arial" w:cs="Arial"/>
          <w:szCs w:val="24"/>
        </w:rPr>
      </w:pPr>
    </w:p>
    <w:p w14:paraId="37F82BC2" w14:textId="3FBDBF0E" w:rsidR="00F461B0" w:rsidRPr="005630B7" w:rsidRDefault="00F461B0" w:rsidP="00F461B0">
      <w:pPr>
        <w:pStyle w:val="NormalWeb"/>
        <w:spacing w:before="0" w:beforeAutospacing="0" w:after="0" w:afterAutospacing="0"/>
        <w:rPr>
          <w:rFonts w:ascii="Arial" w:hAnsi="Arial" w:cs="Arial"/>
          <w:color w:val="FF0000"/>
          <w:sz w:val="24"/>
          <w:szCs w:val="24"/>
        </w:rPr>
      </w:pPr>
      <w:r w:rsidRPr="005630B7">
        <w:rPr>
          <w:rFonts w:ascii="Arial" w:hAnsi="Arial" w:cs="Arial"/>
          <w:color w:val="000000"/>
          <w:sz w:val="24"/>
          <w:szCs w:val="24"/>
        </w:rPr>
        <w:t>Please email your application to:</w:t>
      </w:r>
      <w:r w:rsidRPr="005630B7">
        <w:rPr>
          <w:rFonts w:ascii="Arial" w:hAnsi="Arial" w:cs="Arial"/>
          <w:color w:val="FF0000"/>
          <w:sz w:val="24"/>
          <w:szCs w:val="24"/>
        </w:rPr>
        <w:t xml:space="preserve"> </w:t>
      </w:r>
      <w:hyperlink r:id="rId9" w:history="1">
        <w:r w:rsidRPr="005630B7">
          <w:rPr>
            <w:rStyle w:val="Hyperlink"/>
            <w:rFonts w:ascii="Arial" w:hAnsi="Arial" w:cs="Arial"/>
            <w:sz w:val="24"/>
            <w:szCs w:val="24"/>
          </w:rPr>
          <w:t>Sheryll@actionspace.org</w:t>
        </w:r>
      </w:hyperlink>
      <w:r w:rsidRPr="005630B7">
        <w:rPr>
          <w:rFonts w:ascii="Arial" w:hAnsi="Arial" w:cs="Arial"/>
          <w:color w:val="FF0000"/>
          <w:sz w:val="24"/>
          <w:szCs w:val="24"/>
        </w:rPr>
        <w:t xml:space="preserve"> </w:t>
      </w:r>
      <w:r w:rsidRPr="005630B7">
        <w:rPr>
          <w:rFonts w:ascii="Arial" w:hAnsi="Arial" w:cs="Arial"/>
          <w:color w:val="000000"/>
          <w:sz w:val="24"/>
          <w:szCs w:val="24"/>
        </w:rPr>
        <w:t xml:space="preserve">quoting </w:t>
      </w:r>
      <w:r w:rsidR="00A4289E">
        <w:rPr>
          <w:rFonts w:ascii="Arial" w:hAnsi="Arial" w:cs="Arial"/>
          <w:color w:val="000000"/>
          <w:sz w:val="24"/>
          <w:szCs w:val="24"/>
        </w:rPr>
        <w:t>“</w:t>
      </w:r>
      <w:r w:rsidRPr="005630B7">
        <w:rPr>
          <w:rFonts w:ascii="Arial" w:hAnsi="Arial" w:cs="Arial"/>
          <w:color w:val="000000"/>
          <w:sz w:val="24"/>
          <w:szCs w:val="24"/>
        </w:rPr>
        <w:t>Individual Giving Fundraiser</w:t>
      </w:r>
      <w:r w:rsidR="00A4289E">
        <w:rPr>
          <w:rFonts w:ascii="Arial" w:hAnsi="Arial" w:cs="Arial"/>
          <w:color w:val="000000"/>
          <w:sz w:val="24"/>
          <w:szCs w:val="24"/>
        </w:rPr>
        <w:t>”</w:t>
      </w:r>
      <w:r w:rsidRPr="005630B7">
        <w:rPr>
          <w:rFonts w:ascii="Arial" w:hAnsi="Arial" w:cs="Arial"/>
          <w:color w:val="000000"/>
          <w:sz w:val="24"/>
          <w:szCs w:val="24"/>
        </w:rPr>
        <w:t xml:space="preserve"> in the subject line.</w:t>
      </w:r>
    </w:p>
    <w:p w14:paraId="0FF1528A" w14:textId="77777777" w:rsidR="00F461B0" w:rsidRPr="005630B7" w:rsidRDefault="00F461B0" w:rsidP="006D2CE2">
      <w:pPr>
        <w:rPr>
          <w:rFonts w:ascii="Arial" w:hAnsi="Arial" w:cs="Arial"/>
          <w:szCs w:val="24"/>
        </w:rPr>
      </w:pPr>
    </w:p>
    <w:p w14:paraId="2BA91161" w14:textId="6D163E91" w:rsidR="006D2CE2" w:rsidRPr="005630B7" w:rsidRDefault="006D2CE2" w:rsidP="000B3C88">
      <w:pPr>
        <w:rPr>
          <w:rFonts w:ascii="Arial" w:hAnsi="Arial" w:cs="Arial"/>
          <w:szCs w:val="24"/>
        </w:rPr>
      </w:pPr>
      <w:r w:rsidRPr="005630B7">
        <w:rPr>
          <w:rFonts w:ascii="Arial" w:hAnsi="Arial" w:cs="Arial"/>
          <w:szCs w:val="24"/>
        </w:rPr>
        <w:t xml:space="preserve">If you would like to arrange a conversation ahead of </w:t>
      </w:r>
      <w:r w:rsidR="00A4289E" w:rsidRPr="005630B7">
        <w:rPr>
          <w:rFonts w:ascii="Arial" w:hAnsi="Arial" w:cs="Arial"/>
          <w:szCs w:val="24"/>
        </w:rPr>
        <w:t>applying,</w:t>
      </w:r>
      <w:r w:rsidRPr="005630B7">
        <w:rPr>
          <w:rFonts w:ascii="Arial" w:hAnsi="Arial" w:cs="Arial"/>
          <w:szCs w:val="24"/>
        </w:rPr>
        <w:t xml:space="preserve"> please email us at </w:t>
      </w:r>
      <w:r w:rsidR="007831AF" w:rsidRPr="005630B7">
        <w:rPr>
          <w:rFonts w:ascii="Arial" w:hAnsi="Arial" w:cs="Arial"/>
          <w:szCs w:val="24"/>
        </w:rPr>
        <w:t>Sheryll@actionspace.org</w:t>
      </w:r>
      <w:r w:rsidRPr="005630B7">
        <w:rPr>
          <w:rFonts w:ascii="Arial" w:hAnsi="Arial" w:cs="Arial"/>
          <w:szCs w:val="24"/>
        </w:rPr>
        <w:t xml:space="preserve"> </w:t>
      </w:r>
    </w:p>
    <w:sectPr w:rsidR="006D2CE2" w:rsidRPr="005630B7" w:rsidSect="00CC272D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908" w:right="900" w:bottom="1440" w:left="1276" w:header="709" w:footer="14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CFDB5A" w14:textId="77777777" w:rsidR="00602E16" w:rsidRDefault="00602E16">
      <w:r>
        <w:separator/>
      </w:r>
    </w:p>
  </w:endnote>
  <w:endnote w:type="continuationSeparator" w:id="0">
    <w:p w14:paraId="3EEACCD3" w14:textId="77777777" w:rsidR="00602E16" w:rsidRDefault="00602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FE496B" w14:textId="7B3E6342" w:rsidR="008F25AC" w:rsidRDefault="008F25AC" w:rsidP="00930BC9">
    <w:pPr>
      <w:rPr>
        <w:rFonts w:ascii="Franklin Gothic Book" w:hAnsi="Franklin Gothic Book"/>
        <w:color w:val="365F91"/>
        <w:sz w:val="22"/>
        <w:szCs w:val="22"/>
      </w:rPr>
    </w:pPr>
  </w:p>
  <w:p w14:paraId="05DCEDC5" w14:textId="72706082" w:rsidR="008F25AC" w:rsidRPr="00930BC9" w:rsidRDefault="008F25AC" w:rsidP="006D2CE2">
    <w:pPr>
      <w:jc w:val="center"/>
      <w:rPr>
        <w:rFonts w:ascii="Franklin Gothic Book" w:hAnsi="Franklin Gothic Book"/>
        <w:color w:val="365F91"/>
        <w:sz w:val="20"/>
      </w:rPr>
    </w:pPr>
  </w:p>
  <w:p w14:paraId="406B63AA" w14:textId="77777777" w:rsidR="00930BC9" w:rsidRDefault="00930BC9" w:rsidP="00930B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B27EF4" w14:textId="63124ACD" w:rsidR="00CC272D" w:rsidRDefault="00CC272D">
    <w:pPr>
      <w:pStyle w:val="Footer"/>
    </w:pPr>
    <w:r>
      <w:rPr>
        <w:noProof/>
      </w:rPr>
      <w:drawing>
        <wp:inline distT="0" distB="0" distL="0" distR="0" wp14:anchorId="4FCC902F" wp14:editId="08DE8CAC">
          <wp:extent cx="6174740" cy="610870"/>
          <wp:effectExtent l="0" t="0" r="0" b="0"/>
          <wp:docPr id="15881239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812394" name="Picture 1588123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74740" cy="610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ED719E" w14:textId="77777777" w:rsidR="00602E16" w:rsidRDefault="00602E16">
      <w:r>
        <w:separator/>
      </w:r>
    </w:p>
  </w:footnote>
  <w:footnote w:type="continuationSeparator" w:id="0">
    <w:p w14:paraId="53D8C104" w14:textId="77777777" w:rsidR="00602E16" w:rsidRDefault="00602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AD6925" w14:textId="3B2B87FC" w:rsidR="008F25AC" w:rsidRDefault="008F25AC" w:rsidP="00680CC4">
    <w:pPr>
      <w:pStyle w:val="Header"/>
      <w:tabs>
        <w:tab w:val="clear" w:pos="8640"/>
        <w:tab w:val="right" w:pos="9639"/>
      </w:tabs>
      <w:jc w:val="right"/>
    </w:pPr>
  </w:p>
  <w:p w14:paraId="1AA78D5B" w14:textId="77777777" w:rsidR="008F25AC" w:rsidRDefault="008F25AC" w:rsidP="005F2A91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AF2850" w14:textId="15ABC04A" w:rsidR="00CC272D" w:rsidRDefault="00CC272D" w:rsidP="00CC272D">
    <w:pPr>
      <w:pStyle w:val="Header"/>
      <w:jc w:val="right"/>
    </w:pPr>
    <w:r>
      <w:rPr>
        <w:noProof/>
      </w:rPr>
      <w:drawing>
        <wp:inline distT="0" distB="0" distL="0" distR="0" wp14:anchorId="78FC98E4" wp14:editId="39F622CC">
          <wp:extent cx="2040467" cy="371414"/>
          <wp:effectExtent l="0" t="0" r="0" b="0"/>
          <wp:docPr id="21129241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924138" name="Picture 211292413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3436" cy="3992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B3ED0"/>
    <w:multiLevelType w:val="hybridMultilevel"/>
    <w:tmpl w:val="E56CE0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C56A9D"/>
    <w:multiLevelType w:val="hybridMultilevel"/>
    <w:tmpl w:val="B9AA1D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284768">
    <w:abstractNumId w:val="0"/>
  </w:num>
  <w:num w:numId="2" w16cid:durableId="64489839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embedSystemFonts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BC9"/>
    <w:rsid w:val="0000572F"/>
    <w:rsid w:val="00007958"/>
    <w:rsid w:val="00010BC5"/>
    <w:rsid w:val="00074582"/>
    <w:rsid w:val="00087BC9"/>
    <w:rsid w:val="000B3C88"/>
    <w:rsid w:val="000E29ED"/>
    <w:rsid w:val="0014739D"/>
    <w:rsid w:val="001670C7"/>
    <w:rsid w:val="00175DF6"/>
    <w:rsid w:val="00185F2A"/>
    <w:rsid w:val="001F1464"/>
    <w:rsid w:val="00226671"/>
    <w:rsid w:val="00255D16"/>
    <w:rsid w:val="00257F90"/>
    <w:rsid w:val="002614CA"/>
    <w:rsid w:val="00281A2E"/>
    <w:rsid w:val="002B67E0"/>
    <w:rsid w:val="002C3942"/>
    <w:rsid w:val="002D64A1"/>
    <w:rsid w:val="00315AB4"/>
    <w:rsid w:val="003A27DF"/>
    <w:rsid w:val="004062F4"/>
    <w:rsid w:val="0040777D"/>
    <w:rsid w:val="00413BBB"/>
    <w:rsid w:val="00422D11"/>
    <w:rsid w:val="00440922"/>
    <w:rsid w:val="00450817"/>
    <w:rsid w:val="00450A24"/>
    <w:rsid w:val="004552EF"/>
    <w:rsid w:val="00457045"/>
    <w:rsid w:val="00493B02"/>
    <w:rsid w:val="00497648"/>
    <w:rsid w:val="004A72C8"/>
    <w:rsid w:val="004B4BF6"/>
    <w:rsid w:val="004C1EC7"/>
    <w:rsid w:val="004C7E1E"/>
    <w:rsid w:val="004E35D7"/>
    <w:rsid w:val="0051188D"/>
    <w:rsid w:val="0051315E"/>
    <w:rsid w:val="005151C1"/>
    <w:rsid w:val="00523C7D"/>
    <w:rsid w:val="005630B7"/>
    <w:rsid w:val="00594B2D"/>
    <w:rsid w:val="00596994"/>
    <w:rsid w:val="005B1D62"/>
    <w:rsid w:val="005D4109"/>
    <w:rsid w:val="005F2A91"/>
    <w:rsid w:val="00602E16"/>
    <w:rsid w:val="00613F18"/>
    <w:rsid w:val="00657BC7"/>
    <w:rsid w:val="006617E5"/>
    <w:rsid w:val="00680CC4"/>
    <w:rsid w:val="006C2CD5"/>
    <w:rsid w:val="006D2CE2"/>
    <w:rsid w:val="006F3DFD"/>
    <w:rsid w:val="00737E60"/>
    <w:rsid w:val="007831AF"/>
    <w:rsid w:val="007837DB"/>
    <w:rsid w:val="00783B56"/>
    <w:rsid w:val="0079296A"/>
    <w:rsid w:val="007D42C0"/>
    <w:rsid w:val="007F0FE9"/>
    <w:rsid w:val="008142A5"/>
    <w:rsid w:val="00853B64"/>
    <w:rsid w:val="008644BC"/>
    <w:rsid w:val="00873775"/>
    <w:rsid w:val="00874F9A"/>
    <w:rsid w:val="00875EE1"/>
    <w:rsid w:val="008D3354"/>
    <w:rsid w:val="008F25AC"/>
    <w:rsid w:val="008F2AF7"/>
    <w:rsid w:val="009161E3"/>
    <w:rsid w:val="009244DD"/>
    <w:rsid w:val="00930BC9"/>
    <w:rsid w:val="009400D5"/>
    <w:rsid w:val="009518A1"/>
    <w:rsid w:val="00966DD4"/>
    <w:rsid w:val="00980621"/>
    <w:rsid w:val="009957B5"/>
    <w:rsid w:val="009F4BD3"/>
    <w:rsid w:val="00A06BA9"/>
    <w:rsid w:val="00A4289E"/>
    <w:rsid w:val="00A91FF1"/>
    <w:rsid w:val="00AA4922"/>
    <w:rsid w:val="00AF2CDE"/>
    <w:rsid w:val="00B1513A"/>
    <w:rsid w:val="00BB30F0"/>
    <w:rsid w:val="00BC1516"/>
    <w:rsid w:val="00C13BBF"/>
    <w:rsid w:val="00C3293C"/>
    <w:rsid w:val="00C80D36"/>
    <w:rsid w:val="00CA5B3C"/>
    <w:rsid w:val="00CC272D"/>
    <w:rsid w:val="00D25D05"/>
    <w:rsid w:val="00D65A7D"/>
    <w:rsid w:val="00D75291"/>
    <w:rsid w:val="00D846D5"/>
    <w:rsid w:val="00D879AD"/>
    <w:rsid w:val="00DB1806"/>
    <w:rsid w:val="00DB4FE9"/>
    <w:rsid w:val="00DD7F58"/>
    <w:rsid w:val="00E148A0"/>
    <w:rsid w:val="00E30028"/>
    <w:rsid w:val="00E35004"/>
    <w:rsid w:val="00E65EF8"/>
    <w:rsid w:val="00E90232"/>
    <w:rsid w:val="00EA06B2"/>
    <w:rsid w:val="00EA2151"/>
    <w:rsid w:val="00EA6C60"/>
    <w:rsid w:val="00EC41ED"/>
    <w:rsid w:val="00EC4C16"/>
    <w:rsid w:val="00EC552C"/>
    <w:rsid w:val="00EE5C6E"/>
    <w:rsid w:val="00EF044D"/>
    <w:rsid w:val="00EF06E1"/>
    <w:rsid w:val="00EF6D56"/>
    <w:rsid w:val="00F03AE1"/>
    <w:rsid w:val="00F05948"/>
    <w:rsid w:val="00F27A4B"/>
    <w:rsid w:val="00F37897"/>
    <w:rsid w:val="00F461B0"/>
    <w:rsid w:val="00F70BED"/>
    <w:rsid w:val="00F710D8"/>
    <w:rsid w:val="00F73797"/>
    <w:rsid w:val="00F821AD"/>
    <w:rsid w:val="00F911EB"/>
    <w:rsid w:val="00FD5A28"/>
    <w:rsid w:val="00FE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oNotEmbedSmartTags/>
  <w:decimalSymbol w:val="."/>
  <w:listSeparator w:val=","/>
  <w14:docId w14:val="5656525B"/>
  <w14:defaultImageDpi w14:val="300"/>
  <w15:docId w15:val="{A9943AB5-74A0-844D-89E9-6D90D22B4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Gill Sans" w:hAnsi="Gill Sans"/>
      <w:sz w:val="4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outlineLvl w:val="1"/>
    </w:pPr>
    <w:rPr>
      <w:rFonts w:ascii="Gill Sans" w:hAnsi="Gill Sans"/>
      <w:sz w:val="36"/>
    </w:rPr>
  </w:style>
  <w:style w:type="paragraph" w:styleId="Heading3">
    <w:name w:val="heading 3"/>
    <w:basedOn w:val="Normal"/>
    <w:next w:val="Normal"/>
    <w:qFormat/>
    <w:pPr>
      <w:keepNext/>
      <w:tabs>
        <w:tab w:val="center" w:pos="4320"/>
      </w:tabs>
      <w:outlineLvl w:val="2"/>
    </w:pPr>
    <w:rPr>
      <w:rFonts w:ascii="Gill Sans" w:hAnsi="Gill Sans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rFonts w:ascii="Gill Sans" w:hAnsi="Gill Sans"/>
      <w:b/>
      <w:sz w:val="36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980621"/>
    <w:rPr>
      <w:color w:val="800080"/>
      <w:u w:val="single"/>
    </w:rPr>
  </w:style>
  <w:style w:type="table" w:styleId="TableGrid">
    <w:name w:val="Table Grid"/>
    <w:basedOn w:val="TableNormal"/>
    <w:uiPriority w:val="59"/>
    <w:rsid w:val="00257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188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88D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D7F58"/>
    <w:pPr>
      <w:spacing w:before="100" w:beforeAutospacing="1" w:after="100" w:afterAutospacing="1"/>
    </w:pPr>
    <w:rPr>
      <w:rFonts w:ascii="Times New Roman" w:hAnsi="Times New Roman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614CA"/>
    <w:rPr>
      <w:rFonts w:ascii="Gill Sans" w:hAnsi="Gill Sans"/>
      <w:sz w:val="36"/>
    </w:rPr>
  </w:style>
  <w:style w:type="character" w:styleId="Strong">
    <w:name w:val="Strong"/>
    <w:basedOn w:val="DefaultParagraphFont"/>
    <w:uiPriority w:val="22"/>
    <w:qFormat/>
    <w:rsid w:val="002614CA"/>
    <w:rPr>
      <w:b/>
      <w:bCs/>
    </w:rPr>
  </w:style>
  <w:style w:type="character" w:customStyle="1" w:styleId="apple-converted-space">
    <w:name w:val="apple-converted-space"/>
    <w:basedOn w:val="DefaultParagraphFont"/>
    <w:rsid w:val="002614CA"/>
  </w:style>
  <w:style w:type="paragraph" w:styleId="ListParagraph">
    <w:name w:val="List Paragraph"/>
    <w:basedOn w:val="Normal"/>
    <w:uiPriority w:val="34"/>
    <w:qFormat/>
    <w:rsid w:val="006D2C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783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58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1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9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77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230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49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92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heryll@actionspace.org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Office%20Folder/5.%20ADMIN/1%20headded%20papper%20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EF1DB9-D59F-6F49-AB99-D619AA2A1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headded papper 2022.dotx</Template>
  <TotalTime>1</TotalTime>
  <Pages>2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 form for Action Space Projects</vt:lpstr>
    </vt:vector>
  </TitlesOfParts>
  <Company>Action Space London Events Limited</Company>
  <LinksUpToDate>false</LinksUpToDate>
  <CharactersWithSpaces>4469</CharactersWithSpaces>
  <SharedDoc>false</SharedDoc>
  <HLinks>
    <vt:vector size="30" baseType="variant">
      <vt:variant>
        <vt:i4>327685</vt:i4>
      </vt:variant>
      <vt:variant>
        <vt:i4>6</vt:i4>
      </vt:variant>
      <vt:variant>
        <vt:i4>0</vt:i4>
      </vt:variant>
      <vt:variant>
        <vt:i4>5</vt:i4>
      </vt:variant>
      <vt:variant>
        <vt:lpwstr>wwww.actionspace.org</vt:lpwstr>
      </vt:variant>
      <vt:variant>
        <vt:lpwstr/>
      </vt:variant>
      <vt:variant>
        <vt:i4>6357023</vt:i4>
      </vt:variant>
      <vt:variant>
        <vt:i4>3</vt:i4>
      </vt:variant>
      <vt:variant>
        <vt:i4>0</vt:i4>
      </vt:variant>
      <vt:variant>
        <vt:i4>5</vt:i4>
      </vt:variant>
      <vt:variant>
        <vt:lpwstr>mailto:info@actionspace.org?subject=Participant Information form enquiry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http://www.actionspace.org</vt:lpwstr>
      </vt:variant>
      <vt:variant>
        <vt:lpwstr/>
      </vt:variant>
      <vt:variant>
        <vt:i4>3997756</vt:i4>
      </vt:variant>
      <vt:variant>
        <vt:i4>2106</vt:i4>
      </vt:variant>
      <vt:variant>
        <vt:i4>1025</vt:i4>
      </vt:variant>
      <vt:variant>
        <vt:i4>1</vt:i4>
      </vt:variant>
      <vt:variant>
        <vt:lpwstr>actionspace_logo_web</vt:lpwstr>
      </vt:variant>
      <vt:variant>
        <vt:lpwstr/>
      </vt:variant>
      <vt:variant>
        <vt:i4>6160420</vt:i4>
      </vt:variant>
      <vt:variant>
        <vt:i4>2466</vt:i4>
      </vt:variant>
      <vt:variant>
        <vt:i4>1026</vt:i4>
      </vt:variant>
      <vt:variant>
        <vt:i4>1</vt:i4>
      </vt:variant>
      <vt:variant>
        <vt:lpwstr>Funder_bar_Sept2018-1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form for Action Space Projects</dc:title>
  <dc:subject/>
  <dc:creator>Desk 3</dc:creator>
  <cp:keywords/>
  <cp:lastModifiedBy>Gabby Jones</cp:lastModifiedBy>
  <cp:revision>2</cp:revision>
  <cp:lastPrinted>2024-07-25T15:32:00Z</cp:lastPrinted>
  <dcterms:created xsi:type="dcterms:W3CDTF">2026-10-26T16:21:00Z</dcterms:created>
  <dcterms:modified xsi:type="dcterms:W3CDTF">2026-10-26T16:21:00Z</dcterms:modified>
</cp:coreProperties>
</file>